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0211C" w:rsidR="00EC315E" w:rsidP="0076234E" w:rsidRDefault="00922FBD" w14:paraId="72ACD974" w14:textId="0414DD6B">
      <w:pPr>
        <w:pStyle w:val="Heading1"/>
        <w:jc w:val="left"/>
        <w:rPr>
          <w:rFonts w:ascii="Century Gothic" w:hAnsi="Century Gothic" w:cstheme="majorHAnsi"/>
          <w:b/>
          <w:color w:val="auto"/>
          <w:sz w:val="32"/>
        </w:rPr>
      </w:pPr>
      <w:r w:rsidRPr="0095433C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7F80D562" wp14:editId="619EA30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62075" cy="1227455"/>
            <wp:effectExtent l="0" t="0" r="9525" b="0"/>
            <wp:wrapSquare wrapText="bothSides"/>
            <wp:docPr id="3" name="Picture 3" descr="C:\Users\clmitchell\Downloads\S305jXXWBBQOL6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clmitchell\Downloads\S305jXXWBBQOL6.jfif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211C">
        <w:rPr>
          <w:rFonts w:ascii="Century Gothic" w:hAnsi="Century Gothic" w:cstheme="majorHAnsi"/>
          <w:b/>
          <w:color w:val="auto"/>
          <w:sz w:val="32"/>
        </w:rPr>
        <w:t>The Elms Primary S</w:t>
      </w:r>
      <w:r w:rsidRPr="0050211C" w:rsidR="00C5554D">
        <w:rPr>
          <w:rFonts w:ascii="Century Gothic" w:hAnsi="Century Gothic" w:cstheme="majorHAnsi"/>
          <w:b/>
          <w:color w:val="auto"/>
          <w:sz w:val="32"/>
        </w:rPr>
        <w:t>chool</w:t>
      </w:r>
    </w:p>
    <w:p w:rsidRPr="0050211C" w:rsidR="00EC315E" w:rsidP="149ED046" w:rsidRDefault="007028D1" w14:paraId="6C1F31A5" w14:textId="21012A95">
      <w:pPr>
        <w:rPr>
          <w:rFonts w:ascii="Century Gothic" w:hAnsi="Century Gothic" w:cs="Calibri Light" w:cstheme="majorAsci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2967EEBC" wp14:editId="3E9B6187">
            <wp:simplePos x="0" y="0"/>
            <wp:positionH relativeFrom="column">
              <wp:posOffset>4861560</wp:posOffset>
            </wp:positionH>
            <wp:positionV relativeFrom="paragraph">
              <wp:posOffset>297180</wp:posOffset>
            </wp:positionV>
            <wp:extent cx="1752600" cy="347528"/>
            <wp:effectExtent l="0" t="0" r="0" b="0"/>
            <wp:wrapTight wrapText="bothSides">
              <wp:wrapPolygon edited="0">
                <wp:start x="0" y="0"/>
                <wp:lineTo x="0" y="20139"/>
                <wp:lineTo x="21365" y="20139"/>
                <wp:lineTo x="21365" y="0"/>
                <wp:lineTo x="0" y="0"/>
              </wp:wrapPolygon>
            </wp:wrapTight>
            <wp:docPr id="104580254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4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149ED046" w:rsidR="1295BAF2">
        <w:rPr>
          <w:rFonts w:ascii="Century Gothic" w:hAnsi="Century Gothic" w:cs="Calibri Light" w:cstheme="majorAscii"/>
          <w:sz w:val="22"/>
          <w:szCs w:val="22"/>
        </w:rPr>
        <w:t xml:space="preserve">Executive </w:t>
      </w:r>
      <w:r w:rsidRPr="149ED046" w:rsidR="5B4EAEF8">
        <w:rPr>
          <w:rFonts w:ascii="Century Gothic" w:hAnsi="Century Gothic" w:cs="Calibri Light" w:cstheme="majorAscii"/>
          <w:sz w:val="22"/>
          <w:szCs w:val="22"/>
        </w:rPr>
        <w:t>Headteacher: M</w:t>
      </w:r>
      <w:r w:rsidRPr="149ED046" w:rsidR="6D238849">
        <w:rPr>
          <w:rFonts w:ascii="Century Gothic" w:hAnsi="Century Gothic" w:cs="Calibri Light" w:cstheme="majorAscii"/>
          <w:sz w:val="22"/>
          <w:szCs w:val="22"/>
        </w:rPr>
        <w:t>r</w:t>
      </w:r>
      <w:r w:rsidRPr="149ED046" w:rsidR="5B4EAEF8">
        <w:rPr>
          <w:rFonts w:ascii="Century Gothic" w:hAnsi="Century Gothic" w:cs="Calibri Light" w:cstheme="majorAscii"/>
          <w:sz w:val="22"/>
          <w:szCs w:val="22"/>
        </w:rPr>
        <w:t xml:space="preserve"> </w:t>
      </w:r>
      <w:r w:rsidRPr="149ED046" w:rsidR="67310024">
        <w:rPr>
          <w:rFonts w:ascii="Century Gothic" w:hAnsi="Century Gothic" w:cs="Calibri Light" w:cstheme="majorAscii"/>
          <w:sz w:val="22"/>
          <w:szCs w:val="22"/>
        </w:rPr>
        <w:t>J Rubba</w:t>
      </w:r>
      <w:r w:rsidRPr="0050211C" w:rsidR="00922FBD">
        <w:rPr>
          <w:rFonts w:ascii="Century Gothic" w:hAnsi="Century Gothic" w:cstheme="majorHAnsi"/>
          <w:sz w:val="22"/>
        </w:rPr>
        <w:br/>
      </w:r>
      <w:r w:rsidRPr="149ED046" w:rsidR="5B4EAEF8">
        <w:rPr>
          <w:rFonts w:ascii="Century Gothic" w:hAnsi="Century Gothic" w:cs="Calibri Light" w:cstheme="majorAscii"/>
          <w:sz w:val="22"/>
          <w:szCs w:val="22"/>
        </w:rPr>
        <w:t>Head of School: Mr</w:t>
      </w:r>
      <w:r w:rsidRPr="149ED046" w:rsidR="1F411A3C">
        <w:rPr>
          <w:rFonts w:ascii="Century Gothic" w:hAnsi="Century Gothic" w:cs="Calibri Light" w:cstheme="majorAscii"/>
          <w:sz w:val="22"/>
          <w:szCs w:val="22"/>
        </w:rPr>
        <w:t>s S McIntosh</w:t>
      </w:r>
    </w:p>
    <w:p w:rsidRPr="0050211C" w:rsidR="00C5554D" w:rsidP="0050211C" w:rsidRDefault="00C5554D" w14:paraId="03C0868C" w14:textId="53BDAC28">
      <w:pPr>
        <w:rPr>
          <w:rFonts w:ascii="Century Gothic" w:hAnsi="Century Gothic" w:cstheme="majorHAnsi"/>
          <w:sz w:val="22"/>
        </w:rPr>
      </w:pPr>
      <w:r w:rsidRPr="0050211C">
        <w:rPr>
          <w:rFonts w:ascii="Century Gothic" w:hAnsi="Century Gothic" w:cstheme="majorHAnsi"/>
          <w:sz w:val="22"/>
        </w:rPr>
        <w:t>Gloucester Street</w:t>
      </w:r>
      <w:r w:rsidRPr="0050211C" w:rsidR="00F30276">
        <w:rPr>
          <w:rFonts w:ascii="Century Gothic" w:hAnsi="Century Gothic" w:cstheme="majorHAnsi"/>
          <w:sz w:val="22"/>
        </w:rPr>
        <w:t xml:space="preserve">, </w:t>
      </w:r>
      <w:r w:rsidRPr="0050211C" w:rsidR="00EC315E">
        <w:rPr>
          <w:rFonts w:ascii="Century Gothic" w:hAnsi="Century Gothic" w:cstheme="majorHAnsi"/>
          <w:sz w:val="22"/>
        </w:rPr>
        <w:t xml:space="preserve">Faringdon, </w:t>
      </w:r>
      <w:r w:rsidRPr="0050211C">
        <w:rPr>
          <w:rFonts w:ascii="Century Gothic" w:hAnsi="Century Gothic" w:cstheme="majorHAnsi"/>
          <w:sz w:val="22"/>
        </w:rPr>
        <w:t>Ox</w:t>
      </w:r>
      <w:r w:rsidRPr="0050211C" w:rsidR="00D133D7">
        <w:rPr>
          <w:rFonts w:ascii="Century Gothic" w:hAnsi="Century Gothic" w:cstheme="majorHAnsi"/>
          <w:sz w:val="22"/>
        </w:rPr>
        <w:t>on</w:t>
      </w:r>
      <w:r w:rsidRPr="0050211C" w:rsidR="00EC315E">
        <w:rPr>
          <w:rFonts w:ascii="Century Gothic" w:hAnsi="Century Gothic" w:cstheme="majorHAnsi"/>
          <w:sz w:val="22"/>
        </w:rPr>
        <w:t xml:space="preserve">, </w:t>
      </w:r>
      <w:r w:rsidRPr="0050211C">
        <w:rPr>
          <w:rFonts w:ascii="Century Gothic" w:hAnsi="Century Gothic" w:cstheme="majorHAnsi"/>
          <w:sz w:val="22"/>
        </w:rPr>
        <w:t>SN7 7HZ</w:t>
      </w:r>
    </w:p>
    <w:p w:rsidRPr="0050211C" w:rsidR="00C5554D" w:rsidP="0050211C" w:rsidRDefault="00EC315E" w14:paraId="0BF6693A" w14:textId="2E824E14">
      <w:pPr>
        <w:pStyle w:val="Heading2"/>
        <w:jc w:val="left"/>
        <w:rPr>
          <w:rFonts w:ascii="Century Gothic" w:hAnsi="Century Gothic" w:cstheme="majorHAnsi"/>
          <w:i w:val="0"/>
          <w:color w:val="auto"/>
          <w:sz w:val="22"/>
          <w:szCs w:val="22"/>
        </w:rPr>
      </w:pPr>
      <w:r w:rsidRPr="0050211C">
        <w:rPr>
          <w:rFonts w:ascii="Century Gothic" w:hAnsi="Century Gothic" w:cstheme="majorHAnsi"/>
          <w:i w:val="0"/>
          <w:color w:val="auto"/>
          <w:sz w:val="22"/>
          <w:szCs w:val="22"/>
        </w:rPr>
        <w:t>Tel</w:t>
      </w:r>
      <w:r w:rsidRPr="0050211C" w:rsidR="00C5554D">
        <w:rPr>
          <w:rFonts w:ascii="Century Gothic" w:hAnsi="Century Gothic" w:cstheme="majorHAnsi"/>
          <w:i w:val="0"/>
          <w:color w:val="auto"/>
          <w:sz w:val="22"/>
          <w:szCs w:val="22"/>
        </w:rPr>
        <w:t>: 01367 240232</w:t>
      </w:r>
    </w:p>
    <w:p w:rsidRPr="0050211C" w:rsidR="00C5554D" w:rsidP="0050211C" w:rsidRDefault="00EC315E" w14:paraId="072F8AAC" w14:textId="067F11A9">
      <w:pPr>
        <w:rPr>
          <w:rFonts w:ascii="Century Gothic" w:hAnsi="Century Gothic"/>
        </w:rPr>
      </w:pPr>
      <w:r w:rsidRPr="0050211C">
        <w:rPr>
          <w:rFonts w:ascii="Century Gothic" w:hAnsi="Century Gothic" w:cstheme="majorBidi"/>
          <w:sz w:val="22"/>
          <w:szCs w:val="22"/>
        </w:rPr>
        <w:t xml:space="preserve">Email: </w:t>
      </w:r>
      <w:r w:rsidRPr="0050211C" w:rsidR="00922FBD">
        <w:rPr>
          <w:rFonts w:ascii="Century Gothic" w:hAnsi="Century Gothic" w:cstheme="majorBidi"/>
          <w:sz w:val="22"/>
          <w:szCs w:val="22"/>
        </w:rPr>
        <w:t>office@</w:t>
      </w:r>
      <w:r w:rsidRPr="0050211C" w:rsidR="2E283586">
        <w:rPr>
          <w:rFonts w:ascii="Century Gothic" w:hAnsi="Century Gothic" w:cstheme="majorBidi"/>
          <w:sz w:val="22"/>
          <w:szCs w:val="22"/>
        </w:rPr>
        <w:t>tep</w:t>
      </w:r>
      <w:r w:rsidRPr="0050211C" w:rsidR="00922FBD">
        <w:rPr>
          <w:rFonts w:ascii="Century Gothic" w:hAnsi="Century Gothic" w:cstheme="majorBidi"/>
          <w:sz w:val="22"/>
          <w:szCs w:val="22"/>
        </w:rPr>
        <w:t>.</w:t>
      </w:r>
      <w:r w:rsidR="007028D1">
        <w:rPr>
          <w:rFonts w:ascii="Century Gothic" w:hAnsi="Century Gothic" w:cstheme="majorBidi"/>
          <w:sz w:val="22"/>
          <w:szCs w:val="22"/>
        </w:rPr>
        <w:t>cambrianlt.org</w:t>
      </w:r>
    </w:p>
    <w:p w:rsidRPr="0050211C" w:rsidR="00EC315E" w:rsidP="0050211C" w:rsidRDefault="00EC315E" w14:paraId="45E7AF97" w14:textId="31392FA6">
      <w:pPr>
        <w:rPr>
          <w:rFonts w:ascii="Century Gothic" w:hAnsi="Century Gothic" w:cstheme="majorBidi"/>
          <w:sz w:val="22"/>
          <w:szCs w:val="22"/>
        </w:rPr>
      </w:pPr>
      <w:r w:rsidRPr="0050211C">
        <w:rPr>
          <w:rFonts w:ascii="Century Gothic" w:hAnsi="Century Gothic" w:cstheme="majorBidi"/>
          <w:sz w:val="22"/>
          <w:szCs w:val="22"/>
        </w:rPr>
        <w:t>www.</w:t>
      </w:r>
      <w:r w:rsidRPr="0050211C" w:rsidR="424AFEEE">
        <w:rPr>
          <w:rFonts w:ascii="Century Gothic" w:hAnsi="Century Gothic" w:cstheme="majorBidi"/>
          <w:sz w:val="22"/>
          <w:szCs w:val="22"/>
        </w:rPr>
        <w:t>theelmsprimary.co.uk</w:t>
      </w:r>
    </w:p>
    <w:p w:rsidRPr="002D72A8" w:rsidR="002D72A8" w:rsidP="002D72A8" w:rsidRDefault="00C5554D" w14:paraId="087E23B1" w14:textId="32B5D591">
      <w:pPr>
        <w:jc w:val="right"/>
      </w:pPr>
      <w:r w:rsidRPr="00FC4BEE">
        <w:t>_______________</w:t>
      </w:r>
      <w:r w:rsidR="00155122">
        <w:t>_____________________________</w:t>
      </w:r>
      <w:r w:rsidRPr="00FC4BEE">
        <w:t>_________________________________</w:t>
      </w:r>
    </w:p>
    <w:p w:rsidRPr="002D72A8" w:rsidR="002D72A8" w:rsidP="002D72A8" w:rsidRDefault="002D72A8" w14:paraId="30A46C48" w14:textId="77777777"/>
    <w:p w:rsidRPr="009771BF" w:rsidR="002D72A8" w:rsidP="002D72A8" w:rsidRDefault="002D72A8" w14:paraId="191E815F" w14:textId="77777777">
      <w:pPr>
        <w:rPr>
          <w:rFonts w:ascii="Century Gothic" w:hAnsi="Century Gothic"/>
        </w:rPr>
      </w:pPr>
    </w:p>
    <w:p w:rsidRPr="009771BF" w:rsidR="002D72A8" w:rsidP="002D72A8" w:rsidRDefault="002D72A8" w14:paraId="41D55943" w14:textId="77777777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9771BF">
        <w:rPr>
          <w:rFonts w:ascii="Century Gothic" w:hAnsi="Century Gothic"/>
        </w:rPr>
        <w:tab/>
      </w:r>
      <w:r w:rsidRPr="009771BF">
        <w:rPr>
          <w:rFonts w:ascii="Century Gothic" w:hAnsi="Century Gothic"/>
          <w:b/>
          <w:bCs/>
          <w:sz w:val="28"/>
          <w:szCs w:val="28"/>
          <w:u w:val="single"/>
        </w:rPr>
        <w:t>Registration of Interest – Pre School</w:t>
      </w:r>
    </w:p>
    <w:p w:rsidRPr="009771BF" w:rsidR="002D72A8" w:rsidP="002D72A8" w:rsidRDefault="002D72A8" w14:paraId="11350B92" w14:textId="77777777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tbl>
      <w:tblPr>
        <w:tblW w:w="10207" w:type="dxa"/>
        <w:tblInd w:w="-17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7"/>
        <w:gridCol w:w="2042"/>
        <w:gridCol w:w="2475"/>
        <w:gridCol w:w="2563"/>
      </w:tblGrid>
      <w:tr w:rsidRPr="009771BF" w:rsidR="002D72A8" w:rsidTr="002D72A8" w14:paraId="72324E5B" w14:textId="77777777">
        <w:trPr>
          <w:trHeight w:val="300"/>
        </w:trPr>
        <w:tc>
          <w:tcPr>
            <w:tcW w:w="1020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vAlign w:val="center"/>
            <w:hideMark/>
          </w:tcPr>
          <w:p w:rsidRPr="009771BF" w:rsidR="002D72A8" w:rsidP="00F63A02" w:rsidRDefault="002D72A8" w14:paraId="30CE3775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Section 1: Pupil Details </w:t>
            </w:r>
          </w:p>
        </w:tc>
      </w:tr>
      <w:tr w:rsidRPr="009771BF" w:rsidR="002D72A8" w:rsidTr="002D72A8" w14:paraId="530D5A97" w14:textId="77777777">
        <w:trPr>
          <w:trHeight w:val="300"/>
        </w:trPr>
        <w:tc>
          <w:tcPr>
            <w:tcW w:w="3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0EF4E482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Legal Surname: </w:t>
            </w:r>
          </w:p>
        </w:tc>
        <w:tc>
          <w:tcPr>
            <w:tcW w:w="20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63EF14FC" w14:textId="77777777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6604E581" w14:textId="77777777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  <w:b/>
                <w:bCs/>
              </w:rPr>
              <w:t>Forename:</w:t>
            </w: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5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64E57D86" w14:textId="77777777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</w:tr>
      <w:tr w:rsidRPr="009771BF" w:rsidR="002D72A8" w:rsidTr="002D72A8" w14:paraId="66C53E2B" w14:textId="77777777">
        <w:trPr>
          <w:trHeight w:val="300"/>
        </w:trPr>
        <w:tc>
          <w:tcPr>
            <w:tcW w:w="3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425935B0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Date of Birth:</w:t>
            </w: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0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736D6AD0" w14:textId="77777777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47A7B183" w14:textId="77777777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  <w:b/>
                <w:bCs/>
              </w:rPr>
              <w:t>Gender: </w:t>
            </w:r>
          </w:p>
        </w:tc>
        <w:tc>
          <w:tcPr>
            <w:tcW w:w="25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0751C37D" w14:textId="77777777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28"/>
        <w:tblW w:w="10457" w:type="dxa"/>
        <w:tblLook w:val="04A0" w:firstRow="1" w:lastRow="0" w:firstColumn="1" w:lastColumn="0" w:noHBand="0" w:noVBand="1"/>
      </w:tblPr>
      <w:tblGrid>
        <w:gridCol w:w="2354"/>
        <w:gridCol w:w="2982"/>
        <w:gridCol w:w="2360"/>
        <w:gridCol w:w="2761"/>
      </w:tblGrid>
      <w:tr w:rsidRPr="009771BF" w:rsidR="002D72A8" w:rsidTr="009771BF" w14:paraId="6059685D" w14:textId="77777777">
        <w:trPr>
          <w:trHeight w:val="294"/>
        </w:trPr>
        <w:tc>
          <w:tcPr>
            <w:tcW w:w="10457" w:type="dxa"/>
            <w:gridSpan w:val="4"/>
            <w:shd w:val="clear" w:color="auto" w:fill="1F3864" w:themeFill="accent5" w:themeFillShade="80"/>
          </w:tcPr>
          <w:p w:rsidRPr="009771BF" w:rsidR="002D72A8" w:rsidP="009771BF" w:rsidRDefault="002D72A8" w14:paraId="37EED475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Name(s) and Address(es) of Parents/Carers making the application</w:t>
            </w:r>
          </w:p>
        </w:tc>
      </w:tr>
      <w:tr w:rsidRPr="009771BF" w:rsidR="002D72A8" w:rsidTr="009771BF" w14:paraId="637570CB" w14:textId="77777777">
        <w:trPr>
          <w:trHeight w:val="304"/>
        </w:trPr>
        <w:tc>
          <w:tcPr>
            <w:tcW w:w="5336" w:type="dxa"/>
            <w:gridSpan w:val="2"/>
          </w:tcPr>
          <w:p w:rsidRPr="009771BF" w:rsidR="002D72A8" w:rsidP="009771BF" w:rsidRDefault="002D72A8" w14:paraId="6105AC2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Contact 1</w:t>
            </w:r>
          </w:p>
        </w:tc>
        <w:tc>
          <w:tcPr>
            <w:tcW w:w="5121" w:type="dxa"/>
            <w:gridSpan w:val="2"/>
          </w:tcPr>
          <w:p w:rsidRPr="009771BF" w:rsidR="002D72A8" w:rsidP="009771BF" w:rsidRDefault="002D72A8" w14:paraId="31AA0B04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Contact 2</w:t>
            </w:r>
          </w:p>
        </w:tc>
      </w:tr>
      <w:tr w:rsidRPr="009771BF" w:rsidR="002D72A8" w:rsidTr="009771BF" w14:paraId="5682FE5A" w14:textId="77777777">
        <w:trPr>
          <w:trHeight w:val="599"/>
        </w:trPr>
        <w:tc>
          <w:tcPr>
            <w:tcW w:w="2354" w:type="dxa"/>
          </w:tcPr>
          <w:p w:rsidRPr="009771BF" w:rsidR="002D72A8" w:rsidP="009771BF" w:rsidRDefault="002D72A8" w14:paraId="2B74FB82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Name:</w:t>
            </w:r>
          </w:p>
        </w:tc>
        <w:tc>
          <w:tcPr>
            <w:tcW w:w="2982" w:type="dxa"/>
          </w:tcPr>
          <w:p w:rsidRPr="009771BF" w:rsidR="002D72A8" w:rsidP="009771BF" w:rsidRDefault="002D72A8" w14:paraId="41E162F3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7E9DCB02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:rsidRPr="009771BF" w:rsidR="002D72A8" w:rsidP="009771BF" w:rsidRDefault="002D72A8" w14:paraId="0681F78D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</w:t>
            </w:r>
          </w:p>
        </w:tc>
        <w:tc>
          <w:tcPr>
            <w:tcW w:w="2761" w:type="dxa"/>
          </w:tcPr>
          <w:p w:rsidRPr="009771BF" w:rsidR="002D72A8" w:rsidP="009771BF" w:rsidRDefault="002D72A8" w14:paraId="43029E62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9771BF" w14:paraId="2D2810FC" w14:textId="77777777">
        <w:trPr>
          <w:trHeight w:val="2091"/>
        </w:trPr>
        <w:tc>
          <w:tcPr>
            <w:tcW w:w="2354" w:type="dxa"/>
          </w:tcPr>
          <w:p w:rsidRPr="009771BF" w:rsidR="002D72A8" w:rsidP="009771BF" w:rsidRDefault="002D72A8" w14:paraId="7A6499FC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Address</w:t>
            </w:r>
          </w:p>
        </w:tc>
        <w:tc>
          <w:tcPr>
            <w:tcW w:w="2982" w:type="dxa"/>
          </w:tcPr>
          <w:p w:rsidRPr="009771BF" w:rsidR="002D72A8" w:rsidP="009771BF" w:rsidRDefault="002D72A8" w14:paraId="007449D8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08418929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5537AB62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53B6AA80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21B7D535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247B0A87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1F4FA055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:rsidRPr="009771BF" w:rsidR="002D72A8" w:rsidP="009771BF" w:rsidRDefault="002D72A8" w14:paraId="4CC694B3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Address</w:t>
            </w:r>
          </w:p>
        </w:tc>
        <w:tc>
          <w:tcPr>
            <w:tcW w:w="2761" w:type="dxa"/>
          </w:tcPr>
          <w:p w:rsidRPr="009771BF" w:rsidR="002D72A8" w:rsidP="009771BF" w:rsidRDefault="002D72A8" w14:paraId="79437D3A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9771BF" w14:paraId="37ACB322" w14:textId="77777777">
        <w:trPr>
          <w:trHeight w:val="599"/>
        </w:trPr>
        <w:tc>
          <w:tcPr>
            <w:tcW w:w="2354" w:type="dxa"/>
          </w:tcPr>
          <w:p w:rsidRPr="009771BF" w:rsidR="002D72A8" w:rsidP="009771BF" w:rsidRDefault="002D72A8" w14:paraId="7520513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Relationship to child</w:t>
            </w:r>
          </w:p>
        </w:tc>
        <w:tc>
          <w:tcPr>
            <w:tcW w:w="2982" w:type="dxa"/>
          </w:tcPr>
          <w:p w:rsidRPr="009771BF" w:rsidR="002D72A8" w:rsidP="009771BF" w:rsidRDefault="002D72A8" w14:paraId="73D87143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:rsidRPr="009771BF" w:rsidR="002D72A8" w:rsidP="009771BF" w:rsidRDefault="002D72A8" w14:paraId="517DFFDD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Relationship to child</w:t>
            </w:r>
          </w:p>
        </w:tc>
        <w:tc>
          <w:tcPr>
            <w:tcW w:w="2761" w:type="dxa"/>
          </w:tcPr>
          <w:p w:rsidRPr="009771BF" w:rsidR="002D72A8" w:rsidP="009771BF" w:rsidRDefault="002D72A8" w14:paraId="69CDAA1C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1203D26F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9771BF" w14:paraId="4D41EB0F" w14:textId="77777777">
        <w:trPr>
          <w:trHeight w:val="588"/>
        </w:trPr>
        <w:tc>
          <w:tcPr>
            <w:tcW w:w="2354" w:type="dxa"/>
          </w:tcPr>
          <w:p w:rsidRPr="009771BF" w:rsidR="002D72A8" w:rsidP="009771BF" w:rsidRDefault="002D72A8" w14:paraId="7760EBC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Telephone number</w:t>
            </w:r>
          </w:p>
        </w:tc>
        <w:tc>
          <w:tcPr>
            <w:tcW w:w="2982" w:type="dxa"/>
          </w:tcPr>
          <w:p w:rsidRPr="009771BF" w:rsidR="002D72A8" w:rsidP="009771BF" w:rsidRDefault="002D72A8" w14:paraId="5C42159F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:rsidRPr="009771BF" w:rsidR="002D72A8" w:rsidP="009771BF" w:rsidRDefault="002D72A8" w14:paraId="6E4456FD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Telephone number</w:t>
            </w:r>
          </w:p>
        </w:tc>
        <w:tc>
          <w:tcPr>
            <w:tcW w:w="2761" w:type="dxa"/>
          </w:tcPr>
          <w:p w:rsidRPr="009771BF" w:rsidR="002D72A8" w:rsidP="009771BF" w:rsidRDefault="002D72A8" w14:paraId="4ECA2D22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3D3249B1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9771BF" w14:paraId="05E4724A" w14:textId="77777777">
        <w:trPr>
          <w:trHeight w:val="903"/>
        </w:trPr>
        <w:tc>
          <w:tcPr>
            <w:tcW w:w="2354" w:type="dxa"/>
          </w:tcPr>
          <w:p w:rsidRPr="009771BF" w:rsidR="002D72A8" w:rsidP="009771BF" w:rsidRDefault="002D72A8" w14:paraId="74E37D88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Email</w:t>
            </w:r>
          </w:p>
        </w:tc>
        <w:tc>
          <w:tcPr>
            <w:tcW w:w="2982" w:type="dxa"/>
          </w:tcPr>
          <w:p w:rsidRPr="009771BF" w:rsidR="002D72A8" w:rsidP="009771BF" w:rsidRDefault="002D72A8" w14:paraId="5653B780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64B39552" w14:textId="77777777">
            <w:pPr>
              <w:rPr>
                <w:rFonts w:ascii="Century Gothic" w:hAnsi="Century Gothic"/>
                <w:b/>
                <w:bCs/>
              </w:rPr>
            </w:pPr>
          </w:p>
          <w:p w:rsidRPr="009771BF" w:rsidR="002D72A8" w:rsidP="009771BF" w:rsidRDefault="002D72A8" w14:paraId="5874533D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:rsidRPr="009771BF" w:rsidR="002D72A8" w:rsidP="009771BF" w:rsidRDefault="002D72A8" w14:paraId="01AA2CF2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Email</w:t>
            </w:r>
          </w:p>
        </w:tc>
        <w:tc>
          <w:tcPr>
            <w:tcW w:w="2761" w:type="dxa"/>
          </w:tcPr>
          <w:p w:rsidRPr="009771BF" w:rsidR="002D72A8" w:rsidP="009771BF" w:rsidRDefault="002D72A8" w14:paraId="788AF4F6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9771BF" w14:paraId="16303674" w14:textId="77777777">
        <w:trPr>
          <w:trHeight w:val="1187"/>
        </w:trPr>
        <w:tc>
          <w:tcPr>
            <w:tcW w:w="2354" w:type="dxa"/>
          </w:tcPr>
          <w:p w:rsidRPr="009771BF" w:rsidR="002D72A8" w:rsidP="009771BF" w:rsidRDefault="002D72A8" w14:paraId="280135B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Does this person have parental responsibility for the child?</w:t>
            </w:r>
          </w:p>
        </w:tc>
        <w:tc>
          <w:tcPr>
            <w:tcW w:w="2982" w:type="dxa"/>
          </w:tcPr>
          <w:p w:rsidRPr="009771BF" w:rsidR="002D72A8" w:rsidP="009771BF" w:rsidRDefault="002D72A8" w14:paraId="51763CC4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:rsidRPr="009771BF" w:rsidR="002D72A8" w:rsidP="009771BF" w:rsidRDefault="002D72A8" w14:paraId="40060724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Does this person have parental responsibility for the child?</w:t>
            </w:r>
          </w:p>
        </w:tc>
        <w:tc>
          <w:tcPr>
            <w:tcW w:w="2761" w:type="dxa"/>
          </w:tcPr>
          <w:p w:rsidRPr="009771BF" w:rsidR="002D72A8" w:rsidP="009771BF" w:rsidRDefault="002D72A8" w14:paraId="424CC50C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:rsidRPr="009771BF" w:rsidR="002D72A8" w:rsidP="002D72A8" w:rsidRDefault="002D72A8" w14:paraId="52A5B27E" w14:textId="77777777">
      <w:pPr>
        <w:rPr>
          <w:rFonts w:ascii="Century Gothic" w:hAnsi="Century Gothic"/>
          <w:b/>
          <w:bCs/>
        </w:rPr>
      </w:pPr>
    </w:p>
    <w:tbl>
      <w:tblPr>
        <w:tblW w:w="10632" w:type="dxa"/>
        <w:tblInd w:w="-38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4"/>
        <w:gridCol w:w="5508"/>
      </w:tblGrid>
      <w:tr w:rsidRPr="009771BF" w:rsidR="002D72A8" w:rsidTr="002D72A8" w14:paraId="324C0592" w14:textId="77777777">
        <w:trPr>
          <w:trHeight w:val="300"/>
        </w:trPr>
        <w:tc>
          <w:tcPr>
            <w:tcW w:w="10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2060"/>
            <w:vAlign w:val="center"/>
            <w:hideMark/>
          </w:tcPr>
          <w:p w:rsidRPr="009771BF" w:rsidR="002D72A8" w:rsidP="00F63A02" w:rsidRDefault="002D72A8" w14:paraId="39BD6803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  <w:color w:val="FFFFFF" w:themeColor="background1"/>
              </w:rPr>
              <w:t>Please tick any of the following which are relevant to your child: </w:t>
            </w:r>
          </w:p>
        </w:tc>
      </w:tr>
      <w:tr w:rsidRPr="009771BF" w:rsidR="002D72A8" w:rsidTr="002D72A8" w14:paraId="06115AAF" w14:textId="77777777">
        <w:trPr>
          <w:trHeight w:val="300"/>
        </w:trPr>
        <w:tc>
          <w:tcPr>
            <w:tcW w:w="51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297E7AA5" w14:textId="77777777">
            <w:pPr>
              <w:ind w:left="360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Does your child have any support with: </w:t>
            </w:r>
          </w:p>
        </w:tc>
        <w:tc>
          <w:tcPr>
            <w:tcW w:w="55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</w:tcPr>
          <w:p w:rsidRPr="009771BF" w:rsidR="002D72A8" w:rsidP="00F63A02" w:rsidRDefault="002D72A8" w14:paraId="7433E627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If you have ticked any of the boxes, please provide details: </w:t>
            </w:r>
          </w:p>
        </w:tc>
      </w:tr>
      <w:tr w:rsidRPr="009771BF" w:rsidR="002D72A8" w:rsidTr="002D72A8" w14:paraId="5D933C5B" w14:textId="77777777">
        <w:trPr>
          <w:trHeight w:val="978"/>
        </w:trPr>
        <w:tc>
          <w:tcPr>
            <w:tcW w:w="51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62D0B06E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Mobility </w:t>
            </w:r>
          </w:p>
          <w:p w:rsidRPr="009771BF" w:rsidR="002D72A8" w:rsidP="00F63A02" w:rsidRDefault="002D72A8" w14:paraId="7B0D6963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Hearing </w:t>
            </w:r>
          </w:p>
          <w:p w:rsidRPr="009771BF" w:rsidR="002D72A8" w:rsidP="00F63A02" w:rsidRDefault="002D72A8" w14:paraId="4C90FDB7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Speech </w:t>
            </w:r>
          </w:p>
          <w:p w:rsidRPr="009771BF" w:rsidR="002D72A8" w:rsidP="00F63A02" w:rsidRDefault="002D72A8" w14:paraId="71622DF8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Vision </w:t>
            </w:r>
          </w:p>
          <w:p w:rsidRPr="009771BF" w:rsidR="002D72A8" w:rsidP="00F63A02" w:rsidRDefault="002D72A8" w14:paraId="5E8A70CA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Behaviour </w:t>
            </w:r>
          </w:p>
          <w:p w:rsidRPr="009771BF" w:rsidR="002D72A8" w:rsidP="00F63A02" w:rsidRDefault="002D72A8" w14:paraId="0015CC3B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Concentration </w:t>
            </w:r>
          </w:p>
          <w:p w:rsidRPr="009771BF" w:rsidR="002D72A8" w:rsidP="00F63A02" w:rsidRDefault="002D72A8" w14:paraId="5F48948D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Toileting</w:t>
            </w:r>
          </w:p>
          <w:p w:rsidRPr="009771BF" w:rsidR="002D72A8" w:rsidP="00F63A02" w:rsidRDefault="002D72A8" w14:paraId="7E77CA00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 xml:space="preserve">   Anything raised from the </w:t>
            </w:r>
            <w:proofErr w:type="gramStart"/>
            <w:r w:rsidRPr="009771BF">
              <w:rPr>
                <w:rFonts w:ascii="Century Gothic" w:hAnsi="Century Gothic"/>
                <w:b/>
                <w:bCs/>
              </w:rPr>
              <w:t>2 year old</w:t>
            </w:r>
            <w:proofErr w:type="gramEnd"/>
            <w:r w:rsidRPr="009771BF">
              <w:rPr>
                <w:rFonts w:ascii="Century Gothic" w:hAnsi="Century Gothic"/>
                <w:b/>
                <w:bCs/>
              </w:rPr>
              <w:t xml:space="preserve"> check</w:t>
            </w:r>
          </w:p>
        </w:tc>
        <w:tc>
          <w:tcPr>
            <w:tcW w:w="55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:rsidRPr="009771BF" w:rsidR="002D72A8" w:rsidP="00F63A02" w:rsidRDefault="002D72A8" w14:paraId="548D553D" w14:textId="77777777">
            <w:pPr>
              <w:spacing w:line="278" w:lineRule="auto"/>
              <w:rPr>
                <w:rFonts w:ascii="Century Gothic" w:hAnsi="Century Gothic"/>
                <w:b/>
                <w:bCs/>
              </w:rPr>
            </w:pPr>
          </w:p>
          <w:p w:rsidRPr="009771BF" w:rsidR="002D72A8" w:rsidP="00F63A02" w:rsidRDefault="002D72A8" w14:paraId="4D0BED16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tbl>
      <w:tblPr>
        <w:tblpPr w:leftFromText="180" w:rightFromText="180" w:vertAnchor="text" w:horzAnchor="margin" w:tblpX="-575" w:tblpY="-114"/>
        <w:tblW w:w="1006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0"/>
        <w:gridCol w:w="1896"/>
        <w:gridCol w:w="1251"/>
      </w:tblGrid>
      <w:tr w:rsidRPr="009771BF" w:rsidR="002D72A8" w:rsidTr="002D72A8" w14:paraId="2C167B3F" w14:textId="77777777">
        <w:trPr>
          <w:trHeight w:val="300"/>
        </w:trPr>
        <w:tc>
          <w:tcPr>
            <w:tcW w:w="100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2060"/>
            <w:vAlign w:val="center"/>
            <w:hideMark/>
          </w:tcPr>
          <w:p w:rsidRPr="009771BF" w:rsidR="002D72A8" w:rsidP="002D72A8" w:rsidRDefault="002D72A8" w14:paraId="6B300401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lastRenderedPageBreak/>
              <w:t>Special Educational Needs </w:t>
            </w:r>
          </w:p>
        </w:tc>
      </w:tr>
      <w:tr w:rsidRPr="009771BF" w:rsidR="002D72A8" w:rsidTr="002D72A8" w14:paraId="1A457E0B" w14:textId="77777777">
        <w:trPr>
          <w:trHeight w:val="300"/>
        </w:trPr>
        <w:tc>
          <w:tcPr>
            <w:tcW w:w="6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2D72A8" w:rsidRDefault="002D72A8" w14:paraId="7582F47A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 xml:space="preserve">Does your child have an EHCP (Education Health Care Plan) </w:t>
            </w:r>
            <w:r w:rsidRPr="009771BF">
              <w:rPr>
                <w:rFonts w:ascii="Century Gothic" w:hAnsi="Century Gothic"/>
                <w:b/>
                <w:bCs/>
                <w:i/>
                <w:iCs/>
              </w:rPr>
              <w:t>(please tick)</w:t>
            </w: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  <w:tc>
          <w:tcPr>
            <w:tcW w:w="18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2D72A8" w:rsidRDefault="002D72A8" w14:paraId="3BE9EF4C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 Yes </w:t>
            </w:r>
          </w:p>
        </w:tc>
        <w:tc>
          <w:tcPr>
            <w:tcW w:w="12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2D72A8" w:rsidRDefault="002D72A8" w14:paraId="188DFD92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  No </w:t>
            </w:r>
          </w:p>
        </w:tc>
      </w:tr>
      <w:tr w:rsidRPr="009771BF" w:rsidR="002D72A8" w:rsidTr="002D72A8" w14:paraId="0975C70D" w14:textId="77777777">
        <w:trPr>
          <w:trHeight w:val="300"/>
        </w:trPr>
        <w:tc>
          <w:tcPr>
            <w:tcW w:w="6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2D72A8" w:rsidRDefault="002D72A8" w14:paraId="770121B7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Is your child on the SEND (Special Educational Needs) register at their current setting? </w:t>
            </w:r>
          </w:p>
        </w:tc>
        <w:tc>
          <w:tcPr>
            <w:tcW w:w="18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2D72A8" w:rsidRDefault="002D72A8" w14:paraId="017772C1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 Yes </w:t>
            </w:r>
          </w:p>
        </w:tc>
        <w:tc>
          <w:tcPr>
            <w:tcW w:w="12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2D72A8" w:rsidRDefault="002D72A8" w14:paraId="5E7A0099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  No </w:t>
            </w:r>
          </w:p>
        </w:tc>
      </w:tr>
    </w:tbl>
    <w:p w:rsidRPr="009771BF" w:rsidR="002D72A8" w:rsidP="002D72A8" w:rsidRDefault="002D72A8" w14:paraId="747F6751" w14:textId="77777777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> </w:t>
      </w:r>
    </w:p>
    <w:p w:rsidRPr="009771BF" w:rsidR="002D72A8" w:rsidP="002D72A8" w:rsidRDefault="002D72A8" w14:paraId="75AF3CB7" w14:textId="77777777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> </w:t>
      </w:r>
    </w:p>
    <w:tbl>
      <w:tblPr>
        <w:tblW w:w="10065" w:type="dxa"/>
        <w:tblInd w:w="-57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5"/>
        <w:gridCol w:w="2031"/>
        <w:gridCol w:w="2006"/>
        <w:gridCol w:w="1803"/>
      </w:tblGrid>
      <w:tr w:rsidRPr="009771BF" w:rsidR="002D72A8" w:rsidTr="002D72A8" w14:paraId="0244C8D0" w14:textId="77777777">
        <w:trPr>
          <w:trHeight w:val="300"/>
        </w:trPr>
        <w:tc>
          <w:tcPr>
            <w:tcW w:w="1006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2060"/>
            <w:vAlign w:val="center"/>
            <w:hideMark/>
          </w:tcPr>
          <w:p w:rsidRPr="009771BF" w:rsidR="002D72A8" w:rsidP="00F63A02" w:rsidRDefault="002D72A8" w14:paraId="5EB9357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Child in care </w:t>
            </w:r>
          </w:p>
        </w:tc>
      </w:tr>
      <w:tr w:rsidRPr="009771BF" w:rsidR="002D72A8" w:rsidTr="00F63A02" w14:paraId="64AD2E56" w14:textId="77777777">
        <w:trPr>
          <w:trHeight w:val="300"/>
        </w:trPr>
        <w:tc>
          <w:tcPr>
            <w:tcW w:w="625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23D877FB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  <w:lang w:val="en"/>
              </w:rPr>
              <w:t>Is this child in care or have they previously been in care?</w:t>
            </w:r>
            <w:r w:rsidRPr="009771BF">
              <w:rPr>
                <w:rFonts w:ascii="Century Gothic" w:hAnsi="Century Gothic"/>
                <w:b/>
                <w:bCs/>
                <w:i/>
                <w:iCs/>
              </w:rPr>
              <w:t xml:space="preserve"> (please tick)</w:t>
            </w: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  <w:tc>
          <w:tcPr>
            <w:tcW w:w="2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427F964D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 Yes </w:t>
            </w:r>
          </w:p>
        </w:tc>
        <w:tc>
          <w:tcPr>
            <w:tcW w:w="18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33B5E8B5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  No </w:t>
            </w:r>
          </w:p>
        </w:tc>
      </w:tr>
      <w:tr w:rsidRPr="009771BF" w:rsidR="002D72A8" w:rsidTr="00F63A02" w14:paraId="1EB2CE09" w14:textId="77777777">
        <w:trPr>
          <w:trHeight w:val="300"/>
        </w:trPr>
        <w:tc>
          <w:tcPr>
            <w:tcW w:w="42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62D77720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If yes, please give details below: </w:t>
            </w:r>
          </w:p>
        </w:tc>
        <w:tc>
          <w:tcPr>
            <w:tcW w:w="2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7F01F750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Care Authority: </w:t>
            </w:r>
          </w:p>
        </w:tc>
        <w:tc>
          <w:tcPr>
            <w:tcW w:w="38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0979BF7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Pr="009771BF" w:rsidR="002D72A8" w:rsidTr="00F63A02" w14:paraId="58737249" w14:textId="77777777">
        <w:trPr>
          <w:trHeight w:val="1510"/>
        </w:trPr>
        <w:tc>
          <w:tcPr>
            <w:tcW w:w="1006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4C9703A3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Pr="009771BF" w:rsidR="002D72A8" w:rsidTr="002D72A8" w14:paraId="358F6A59" w14:textId="77777777">
        <w:trPr>
          <w:trHeight w:val="285"/>
        </w:trPr>
        <w:tc>
          <w:tcPr>
            <w:tcW w:w="1006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002060"/>
            <w:vAlign w:val="center"/>
          </w:tcPr>
          <w:p w:rsidRPr="009771BF" w:rsidR="002D72A8" w:rsidP="00F63A02" w:rsidRDefault="002D72A8" w14:paraId="5FF42DD7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Additional Support</w:t>
            </w:r>
          </w:p>
        </w:tc>
      </w:tr>
      <w:tr w:rsidRPr="009771BF" w:rsidR="002D72A8" w:rsidTr="00F63A02" w14:paraId="57BEDFC1" w14:textId="77777777">
        <w:trPr>
          <w:trHeight w:val="285"/>
        </w:trPr>
        <w:tc>
          <w:tcPr>
            <w:tcW w:w="1006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2F2F2" w:themeFill="background1" w:themeFillShade="F2"/>
            <w:vAlign w:val="center"/>
          </w:tcPr>
          <w:p w:rsidRPr="009771BF" w:rsidR="002D72A8" w:rsidP="00F63A02" w:rsidRDefault="002D72A8" w14:paraId="59EF989F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Are there any other professionals involved with your child? (e.g. Health Visitor, Speech and Language, Community Paediatrics etc..)</w:t>
            </w:r>
          </w:p>
        </w:tc>
      </w:tr>
      <w:tr w:rsidRPr="009771BF" w:rsidR="002D72A8" w:rsidTr="00F63A02" w14:paraId="60AB4151" w14:textId="77777777">
        <w:trPr>
          <w:trHeight w:val="1355"/>
        </w:trPr>
        <w:tc>
          <w:tcPr>
            <w:tcW w:w="10065" w:type="dxa"/>
            <w:gridSpan w:val="4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:rsidRPr="009771BF" w:rsidR="002D72A8" w:rsidP="00F63A02" w:rsidRDefault="002D72A8" w14:paraId="509AE0B4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:rsidRPr="009771BF" w:rsidR="002D72A8" w:rsidP="002D72A8" w:rsidRDefault="002D72A8" w14:paraId="24F597CB" w14:textId="77777777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 xml:space="preserve"> </w:t>
      </w: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5080"/>
        <w:gridCol w:w="4985"/>
      </w:tblGrid>
      <w:tr w:rsidRPr="009771BF" w:rsidR="002D72A8" w:rsidTr="00F63A02" w14:paraId="0DACD90A" w14:textId="77777777">
        <w:trPr>
          <w:trHeight w:val="806"/>
        </w:trPr>
        <w:tc>
          <w:tcPr>
            <w:tcW w:w="5080" w:type="dxa"/>
            <w:shd w:val="clear" w:color="auto" w:fill="F2F2F2" w:themeFill="background1" w:themeFillShade="F2"/>
          </w:tcPr>
          <w:p w:rsidRPr="009771BF" w:rsidR="002D72A8" w:rsidP="00F63A02" w:rsidRDefault="002D72A8" w14:paraId="7CCD18A4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What date would you like your child to start? (They can start the term following their 2</w:t>
            </w:r>
            <w:r w:rsidRPr="009771BF">
              <w:rPr>
                <w:rFonts w:ascii="Century Gothic" w:hAnsi="Century Gothic"/>
                <w:b/>
                <w:bCs/>
                <w:vertAlign w:val="superscript"/>
              </w:rPr>
              <w:t>nd</w:t>
            </w:r>
            <w:r w:rsidRPr="009771BF">
              <w:rPr>
                <w:rFonts w:ascii="Century Gothic" w:hAnsi="Century Gothic"/>
                <w:b/>
                <w:bCs/>
              </w:rPr>
              <w:t xml:space="preserve"> birthday)</w:t>
            </w:r>
          </w:p>
          <w:p w:rsidRPr="009771BF" w:rsidR="002D72A8" w:rsidP="00F63A02" w:rsidRDefault="002D72A8" w14:paraId="633739DF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4985" w:type="dxa"/>
          </w:tcPr>
          <w:p w:rsidRPr="009771BF" w:rsidR="002D72A8" w:rsidP="00F63A02" w:rsidRDefault="002D72A8" w14:paraId="58B4083C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:rsidRPr="009771BF" w:rsidR="002D72A8" w:rsidP="002D72A8" w:rsidRDefault="002D72A8" w14:paraId="3B0F160C" w14:textId="77777777">
      <w:pPr>
        <w:rPr>
          <w:rFonts w:ascii="Century Gothic" w:hAnsi="Century Gothic"/>
          <w:b/>
          <w:bCs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043"/>
        <w:gridCol w:w="1491"/>
        <w:gridCol w:w="1491"/>
        <w:gridCol w:w="1604"/>
        <w:gridCol w:w="1626"/>
        <w:gridCol w:w="1810"/>
      </w:tblGrid>
      <w:tr w:rsidRPr="009771BF" w:rsidR="002D72A8" w:rsidTr="00F63A02" w14:paraId="69101F66" w14:textId="77777777">
        <w:tc>
          <w:tcPr>
            <w:tcW w:w="2074" w:type="dxa"/>
            <w:shd w:val="clear" w:color="auto" w:fill="F2F2F2" w:themeFill="background1" w:themeFillShade="F2"/>
          </w:tcPr>
          <w:p w:rsidRPr="009771BF" w:rsidR="002D72A8" w:rsidP="00F63A02" w:rsidRDefault="002D72A8" w14:paraId="4CCD93CA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2" w:type="dxa"/>
            <w:shd w:val="clear" w:color="auto" w:fill="F2F2F2" w:themeFill="background1" w:themeFillShade="F2"/>
          </w:tcPr>
          <w:p w:rsidRPr="009771BF" w:rsidR="002D72A8" w:rsidP="00F63A02" w:rsidRDefault="002D72A8" w14:paraId="05AB8687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Monday</w:t>
            </w:r>
          </w:p>
        </w:tc>
        <w:tc>
          <w:tcPr>
            <w:tcW w:w="1503" w:type="dxa"/>
            <w:shd w:val="clear" w:color="auto" w:fill="F2F2F2" w:themeFill="background1" w:themeFillShade="F2"/>
          </w:tcPr>
          <w:p w:rsidRPr="009771BF" w:rsidR="002D72A8" w:rsidP="00F63A02" w:rsidRDefault="002D72A8" w14:paraId="205489DD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Tuesday</w:t>
            </w:r>
          </w:p>
        </w:tc>
        <w:tc>
          <w:tcPr>
            <w:tcW w:w="1503" w:type="dxa"/>
            <w:shd w:val="clear" w:color="auto" w:fill="F2F2F2" w:themeFill="background1" w:themeFillShade="F2"/>
          </w:tcPr>
          <w:p w:rsidRPr="009771BF" w:rsidR="002D72A8" w:rsidP="00F63A02" w:rsidRDefault="002D72A8" w14:paraId="6639AC30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Wednesday</w:t>
            </w:r>
          </w:p>
        </w:tc>
        <w:tc>
          <w:tcPr>
            <w:tcW w:w="1640" w:type="dxa"/>
            <w:shd w:val="clear" w:color="auto" w:fill="F2F2F2" w:themeFill="background1" w:themeFillShade="F2"/>
          </w:tcPr>
          <w:p w:rsidRPr="009771BF" w:rsidR="002D72A8" w:rsidP="00F63A02" w:rsidRDefault="002D72A8" w14:paraId="4D8FA38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Thursday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Pr="009771BF" w:rsidR="002D72A8" w:rsidP="00F63A02" w:rsidRDefault="002D72A8" w14:paraId="1A812FB6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Friday</w:t>
            </w:r>
          </w:p>
        </w:tc>
      </w:tr>
      <w:tr w:rsidRPr="009771BF" w:rsidR="002D72A8" w:rsidTr="00F63A02" w14:paraId="28858972" w14:textId="77777777">
        <w:tc>
          <w:tcPr>
            <w:tcW w:w="2074" w:type="dxa"/>
          </w:tcPr>
          <w:p w:rsidRPr="009771BF" w:rsidR="002D72A8" w:rsidP="00F63A02" w:rsidRDefault="002D72A8" w14:paraId="2A91746E" w14:textId="16F63099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Session 1 9.00am – 12.00am</w:t>
            </w:r>
          </w:p>
        </w:tc>
        <w:tc>
          <w:tcPr>
            <w:tcW w:w="1502" w:type="dxa"/>
          </w:tcPr>
          <w:p w:rsidRPr="009771BF" w:rsidR="002D72A8" w:rsidP="00F63A02" w:rsidRDefault="002D72A8" w14:paraId="292C7AC7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:rsidRPr="009771BF" w:rsidR="002D72A8" w:rsidP="00F63A02" w:rsidRDefault="002D72A8" w14:paraId="2A6EDD77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:rsidRPr="009771BF" w:rsidR="002D72A8" w:rsidP="00F63A02" w:rsidRDefault="002D72A8" w14:paraId="7A32E868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640" w:type="dxa"/>
          </w:tcPr>
          <w:p w:rsidRPr="009771BF" w:rsidR="002D72A8" w:rsidP="00F63A02" w:rsidRDefault="002D72A8" w14:paraId="0E0AD73E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843" w:type="dxa"/>
          </w:tcPr>
          <w:p w:rsidRPr="009771BF" w:rsidR="002D72A8" w:rsidP="00F63A02" w:rsidRDefault="002D72A8" w14:paraId="50F029EF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F63A02" w14:paraId="5B96582A" w14:textId="77777777">
        <w:tc>
          <w:tcPr>
            <w:tcW w:w="2074" w:type="dxa"/>
          </w:tcPr>
          <w:p w:rsidRPr="009771BF" w:rsidR="002D72A8" w:rsidP="00F63A02" w:rsidRDefault="002D72A8" w14:paraId="25F6A92A" w14:textId="241035CC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Session 2 12.00pm – 3.00pm</w:t>
            </w:r>
          </w:p>
        </w:tc>
        <w:tc>
          <w:tcPr>
            <w:tcW w:w="1502" w:type="dxa"/>
          </w:tcPr>
          <w:p w:rsidRPr="009771BF" w:rsidR="002D72A8" w:rsidP="00F63A02" w:rsidRDefault="002D72A8" w14:paraId="02C4866E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:rsidRPr="009771BF" w:rsidR="002D72A8" w:rsidP="00F63A02" w:rsidRDefault="002D72A8" w14:paraId="4865D917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:rsidRPr="009771BF" w:rsidR="002D72A8" w:rsidP="00F63A02" w:rsidRDefault="002D72A8" w14:paraId="06462ADE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640" w:type="dxa"/>
          </w:tcPr>
          <w:p w:rsidRPr="009771BF" w:rsidR="002D72A8" w:rsidP="00F63A02" w:rsidRDefault="002D72A8" w14:paraId="4CE73328" w14:textId="7777777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843" w:type="dxa"/>
          </w:tcPr>
          <w:p w:rsidRPr="009771BF" w:rsidR="002D72A8" w:rsidP="00F63A02" w:rsidRDefault="002D72A8" w14:paraId="5CA25B53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:rsidRPr="009771BF" w:rsidR="002D72A8" w:rsidP="002D72A8" w:rsidRDefault="002D72A8" w14:paraId="31C13B5E" w14:textId="77777777">
      <w:pPr>
        <w:rPr>
          <w:rFonts w:ascii="Century Gothic" w:hAnsi="Century Gothic"/>
          <w:b/>
          <w:bCs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5080"/>
        <w:gridCol w:w="4985"/>
      </w:tblGrid>
      <w:tr w:rsidRPr="009771BF" w:rsidR="002D72A8" w:rsidTr="00F63A02" w14:paraId="09B7E702" w14:textId="77777777">
        <w:tc>
          <w:tcPr>
            <w:tcW w:w="5080" w:type="dxa"/>
          </w:tcPr>
          <w:p w:rsidRPr="009771BF" w:rsidR="002D72A8" w:rsidP="00F63A02" w:rsidRDefault="002D72A8" w14:paraId="5D0F6581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Funding code – if known</w:t>
            </w:r>
          </w:p>
        </w:tc>
        <w:tc>
          <w:tcPr>
            <w:tcW w:w="4985" w:type="dxa"/>
          </w:tcPr>
          <w:p w:rsidRPr="009771BF" w:rsidR="002D72A8" w:rsidP="00F63A02" w:rsidRDefault="002D72A8" w14:paraId="32B5F655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F63A02" w14:paraId="360F6E3D" w14:textId="77777777">
        <w:tc>
          <w:tcPr>
            <w:tcW w:w="5080" w:type="dxa"/>
          </w:tcPr>
          <w:p w:rsidRPr="009771BF" w:rsidR="002D72A8" w:rsidP="00F63A02" w:rsidRDefault="002D72A8" w14:paraId="6F26002E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Parents National insurance number</w:t>
            </w:r>
          </w:p>
        </w:tc>
        <w:tc>
          <w:tcPr>
            <w:tcW w:w="4985" w:type="dxa"/>
          </w:tcPr>
          <w:p w:rsidRPr="009771BF" w:rsidR="002D72A8" w:rsidP="00F63A02" w:rsidRDefault="002D72A8" w14:paraId="1FE1D75B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Pr="009771BF" w:rsidR="002D72A8" w:rsidTr="00F63A02" w14:paraId="63FAB25A" w14:textId="77777777">
        <w:tc>
          <w:tcPr>
            <w:tcW w:w="5080" w:type="dxa"/>
          </w:tcPr>
          <w:p w:rsidRPr="009771BF" w:rsidR="002D72A8" w:rsidP="00F63A02" w:rsidRDefault="002D72A8" w14:paraId="0904EC23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Date of Birth of Parent</w:t>
            </w:r>
          </w:p>
        </w:tc>
        <w:tc>
          <w:tcPr>
            <w:tcW w:w="4985" w:type="dxa"/>
          </w:tcPr>
          <w:p w:rsidRPr="009771BF" w:rsidR="002D72A8" w:rsidP="00F63A02" w:rsidRDefault="002D72A8" w14:paraId="1CE3A341" w14:textId="77777777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:rsidRPr="009771BF" w:rsidR="002D72A8" w:rsidP="002D72A8" w:rsidRDefault="002D72A8" w14:paraId="23991A50" w14:textId="77777777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>(This is required to help us claim your child’s funding from Oxfordshire County Council)</w:t>
      </w:r>
    </w:p>
    <w:p w:rsidRPr="009771BF" w:rsidR="002D72A8" w:rsidP="002D72A8" w:rsidRDefault="002D72A8" w14:paraId="43932CF4" w14:textId="77777777">
      <w:pPr>
        <w:rPr>
          <w:rFonts w:ascii="Century Gothic" w:hAnsi="Century Gothic"/>
          <w:b/>
          <w:bCs/>
        </w:rPr>
      </w:pPr>
    </w:p>
    <w:tbl>
      <w:tblPr>
        <w:tblW w:w="10190" w:type="dxa"/>
        <w:tblInd w:w="-57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5520"/>
      </w:tblGrid>
      <w:tr w:rsidRPr="009771BF" w:rsidR="002D72A8" w:rsidTr="002D72A8" w14:paraId="5C0C0C07" w14:textId="77777777">
        <w:trPr>
          <w:trHeight w:val="300"/>
        </w:trPr>
        <w:tc>
          <w:tcPr>
            <w:tcW w:w="101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2060"/>
            <w:vAlign w:val="center"/>
            <w:hideMark/>
          </w:tcPr>
          <w:p w:rsidRPr="009771BF" w:rsidR="002D72A8" w:rsidP="00F63A02" w:rsidRDefault="002D72A8" w14:paraId="003067D5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Declaration:</w:t>
            </w:r>
          </w:p>
        </w:tc>
      </w:tr>
      <w:tr w:rsidRPr="009771BF" w:rsidR="002D72A8" w:rsidTr="002D72A8" w14:paraId="1DEE060A" w14:textId="77777777">
        <w:trPr>
          <w:trHeight w:val="300"/>
        </w:trPr>
        <w:tc>
          <w:tcPr>
            <w:tcW w:w="101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5536447B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 confirm that the information I have provided here is correct and factual.</w:t>
            </w:r>
          </w:p>
        </w:tc>
      </w:tr>
      <w:tr w:rsidRPr="009771BF" w:rsidR="002D72A8" w:rsidTr="002D72A8" w14:paraId="6669A3F7" w14:textId="77777777">
        <w:trPr>
          <w:trHeight w:val="300"/>
        </w:trPr>
        <w:tc>
          <w:tcPr>
            <w:tcW w:w="4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4F6A81ED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Signature: </w:t>
            </w:r>
          </w:p>
        </w:tc>
        <w:tc>
          <w:tcPr>
            <w:tcW w:w="5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44074833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Pr="009771BF" w:rsidR="002D72A8" w:rsidTr="002D72A8" w14:paraId="7E26E505" w14:textId="77777777">
        <w:trPr>
          <w:trHeight w:val="300"/>
        </w:trPr>
        <w:tc>
          <w:tcPr>
            <w:tcW w:w="4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7DC439F5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Date: </w:t>
            </w:r>
          </w:p>
        </w:tc>
        <w:tc>
          <w:tcPr>
            <w:tcW w:w="5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6BF0562D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Pr="009771BF" w:rsidR="002D72A8" w:rsidTr="002D72A8" w14:paraId="69243C72" w14:textId="77777777">
        <w:trPr>
          <w:trHeight w:val="300"/>
        </w:trPr>
        <w:tc>
          <w:tcPr>
            <w:tcW w:w="4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/>
            <w:vAlign w:val="center"/>
            <w:hideMark/>
          </w:tcPr>
          <w:p w:rsidRPr="009771BF" w:rsidR="002D72A8" w:rsidP="00F63A02" w:rsidRDefault="002D72A8" w14:paraId="352CE794" w14:textId="77777777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Name: </w:t>
            </w:r>
          </w:p>
        </w:tc>
        <w:tc>
          <w:tcPr>
            <w:tcW w:w="5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9771BF" w:rsidR="002D72A8" w:rsidP="00F63A02" w:rsidRDefault="002D72A8" w14:paraId="16BCEEDC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</w:tbl>
    <w:p w:rsidRPr="009771BF" w:rsidR="002D72A8" w:rsidP="002D72A8" w:rsidRDefault="002D72A8" w14:paraId="2E2FC90B" w14:textId="77777777">
      <w:pPr>
        <w:jc w:val="center"/>
        <w:rPr>
          <w:rFonts w:ascii="Century Gothic" w:hAnsi="Century Gothic"/>
          <w:b/>
          <w:bCs/>
        </w:rPr>
      </w:pPr>
    </w:p>
    <w:p w:rsidRPr="009771BF" w:rsidR="002D72A8" w:rsidP="002D72A8" w:rsidRDefault="002D72A8" w14:paraId="7A40667C" w14:textId="77777777">
      <w:pPr>
        <w:jc w:val="center"/>
        <w:rPr>
          <w:rFonts w:ascii="Century Gothic" w:hAnsi="Century Gothic"/>
          <w:b/>
          <w:bCs/>
        </w:rPr>
      </w:pPr>
    </w:p>
    <w:p w:rsidRPr="009771BF" w:rsidR="002D72A8" w:rsidP="002D72A8" w:rsidRDefault="002D72A8" w14:paraId="13A8ABCB" w14:textId="77777777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 xml:space="preserve"> </w:t>
      </w:r>
    </w:p>
    <w:p w:rsidRPr="009771BF" w:rsidR="002D72A8" w:rsidP="002D72A8" w:rsidRDefault="002D72A8" w14:paraId="7004DED2" w14:textId="48D35141">
      <w:pPr>
        <w:tabs>
          <w:tab w:val="left" w:pos="1272"/>
        </w:tabs>
        <w:rPr>
          <w:rFonts w:ascii="Century Gothic" w:hAnsi="Century Gothic"/>
        </w:rPr>
      </w:pPr>
    </w:p>
    <w:sectPr w:rsidRPr="009771BF" w:rsidR="002D72A8" w:rsidSect="004E4EB2">
      <w:pgSz w:w="11906" w:h="16838" w:orient="portrait"/>
      <w:pgMar w:top="680" w:right="1009" w:bottom="540" w:left="10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72E18"/>
    <w:multiLevelType w:val="hybridMultilevel"/>
    <w:tmpl w:val="3012AE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13439D0"/>
    <w:multiLevelType w:val="hybridMultilevel"/>
    <w:tmpl w:val="5EB60A1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E304610"/>
    <w:multiLevelType w:val="multilevel"/>
    <w:tmpl w:val="374A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C9474E4"/>
    <w:multiLevelType w:val="hybridMultilevel"/>
    <w:tmpl w:val="C52A99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20D4C7E"/>
    <w:multiLevelType w:val="hybridMultilevel"/>
    <w:tmpl w:val="64383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5635F5E"/>
    <w:multiLevelType w:val="multilevel"/>
    <w:tmpl w:val="DEA4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72DC20FC"/>
    <w:multiLevelType w:val="multilevel"/>
    <w:tmpl w:val="560EB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7315953">
    <w:abstractNumId w:val="0"/>
  </w:num>
  <w:num w:numId="2" w16cid:durableId="184174816">
    <w:abstractNumId w:val="3"/>
  </w:num>
  <w:num w:numId="3" w16cid:durableId="648361734">
    <w:abstractNumId w:val="4"/>
  </w:num>
  <w:num w:numId="4" w16cid:durableId="1473521787">
    <w:abstractNumId w:val="1"/>
  </w:num>
  <w:num w:numId="5" w16cid:durableId="805928847">
    <w:abstractNumId w:val="6"/>
  </w:num>
  <w:num w:numId="6" w16cid:durableId="313218152">
    <w:abstractNumId w:val="2"/>
  </w:num>
  <w:num w:numId="7" w16cid:durableId="7217575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2CC"/>
    <w:rsid w:val="000016B5"/>
    <w:rsid w:val="00010BD2"/>
    <w:rsid w:val="00013CD5"/>
    <w:rsid w:val="00033CF1"/>
    <w:rsid w:val="00042496"/>
    <w:rsid w:val="00052EA5"/>
    <w:rsid w:val="00060C0A"/>
    <w:rsid w:val="000737AD"/>
    <w:rsid w:val="00077582"/>
    <w:rsid w:val="000A5881"/>
    <w:rsid w:val="000B1040"/>
    <w:rsid w:val="000D4039"/>
    <w:rsid w:val="000E30EB"/>
    <w:rsid w:val="000F23B7"/>
    <w:rsid w:val="00104979"/>
    <w:rsid w:val="00115AE3"/>
    <w:rsid w:val="00117B71"/>
    <w:rsid w:val="00136C52"/>
    <w:rsid w:val="00141605"/>
    <w:rsid w:val="00155122"/>
    <w:rsid w:val="0016232D"/>
    <w:rsid w:val="001671F5"/>
    <w:rsid w:val="001776BB"/>
    <w:rsid w:val="00181BBD"/>
    <w:rsid w:val="001A545B"/>
    <w:rsid w:val="001C63C6"/>
    <w:rsid w:val="001D217E"/>
    <w:rsid w:val="00203CF7"/>
    <w:rsid w:val="00207127"/>
    <w:rsid w:val="002114C2"/>
    <w:rsid w:val="002270CB"/>
    <w:rsid w:val="002679E2"/>
    <w:rsid w:val="00275575"/>
    <w:rsid w:val="0028419A"/>
    <w:rsid w:val="002855DD"/>
    <w:rsid w:val="00292D6E"/>
    <w:rsid w:val="002A234F"/>
    <w:rsid w:val="002C18CD"/>
    <w:rsid w:val="002D5559"/>
    <w:rsid w:val="002D72A8"/>
    <w:rsid w:val="002F049A"/>
    <w:rsid w:val="002F1965"/>
    <w:rsid w:val="003065A6"/>
    <w:rsid w:val="0032249C"/>
    <w:rsid w:val="00322ADD"/>
    <w:rsid w:val="00342F36"/>
    <w:rsid w:val="00345B1E"/>
    <w:rsid w:val="00377717"/>
    <w:rsid w:val="00382689"/>
    <w:rsid w:val="00383D49"/>
    <w:rsid w:val="0038705A"/>
    <w:rsid w:val="00391696"/>
    <w:rsid w:val="00394B41"/>
    <w:rsid w:val="003B7753"/>
    <w:rsid w:val="003D106E"/>
    <w:rsid w:val="003D35FE"/>
    <w:rsid w:val="003D43AA"/>
    <w:rsid w:val="003D7C9E"/>
    <w:rsid w:val="004018EC"/>
    <w:rsid w:val="00427977"/>
    <w:rsid w:val="00440897"/>
    <w:rsid w:val="00453617"/>
    <w:rsid w:val="00454E44"/>
    <w:rsid w:val="00457882"/>
    <w:rsid w:val="00466564"/>
    <w:rsid w:val="00490B28"/>
    <w:rsid w:val="004A06FE"/>
    <w:rsid w:val="004B3D8C"/>
    <w:rsid w:val="004B5AE5"/>
    <w:rsid w:val="004E2509"/>
    <w:rsid w:val="004E3533"/>
    <w:rsid w:val="004E4E5B"/>
    <w:rsid w:val="004E4EB2"/>
    <w:rsid w:val="0050211C"/>
    <w:rsid w:val="0050276E"/>
    <w:rsid w:val="00531313"/>
    <w:rsid w:val="00581487"/>
    <w:rsid w:val="00585BEA"/>
    <w:rsid w:val="00587C3E"/>
    <w:rsid w:val="00596EAF"/>
    <w:rsid w:val="005A664A"/>
    <w:rsid w:val="005B6E1A"/>
    <w:rsid w:val="005C124C"/>
    <w:rsid w:val="005C1922"/>
    <w:rsid w:val="005C2459"/>
    <w:rsid w:val="005C439E"/>
    <w:rsid w:val="005D1A3D"/>
    <w:rsid w:val="005F44B5"/>
    <w:rsid w:val="0060252B"/>
    <w:rsid w:val="006039EA"/>
    <w:rsid w:val="00610830"/>
    <w:rsid w:val="00631587"/>
    <w:rsid w:val="006329D5"/>
    <w:rsid w:val="0064526C"/>
    <w:rsid w:val="00651518"/>
    <w:rsid w:val="006525CD"/>
    <w:rsid w:val="006650D6"/>
    <w:rsid w:val="00665408"/>
    <w:rsid w:val="006726DC"/>
    <w:rsid w:val="006843A0"/>
    <w:rsid w:val="006938EA"/>
    <w:rsid w:val="00696F67"/>
    <w:rsid w:val="006A261F"/>
    <w:rsid w:val="006B7CE1"/>
    <w:rsid w:val="006C2A63"/>
    <w:rsid w:val="006C39EC"/>
    <w:rsid w:val="006D4C91"/>
    <w:rsid w:val="006E3223"/>
    <w:rsid w:val="006F15B6"/>
    <w:rsid w:val="007028D1"/>
    <w:rsid w:val="00714D68"/>
    <w:rsid w:val="00720B32"/>
    <w:rsid w:val="00723D00"/>
    <w:rsid w:val="0074727B"/>
    <w:rsid w:val="007533AC"/>
    <w:rsid w:val="0075439F"/>
    <w:rsid w:val="00754436"/>
    <w:rsid w:val="00755938"/>
    <w:rsid w:val="00755AB9"/>
    <w:rsid w:val="0076234E"/>
    <w:rsid w:val="00762F1B"/>
    <w:rsid w:val="007711EE"/>
    <w:rsid w:val="007B7935"/>
    <w:rsid w:val="007C0CDF"/>
    <w:rsid w:val="007C0EB1"/>
    <w:rsid w:val="007C53DD"/>
    <w:rsid w:val="007E02F6"/>
    <w:rsid w:val="007E459D"/>
    <w:rsid w:val="007F7509"/>
    <w:rsid w:val="0080033A"/>
    <w:rsid w:val="008136D5"/>
    <w:rsid w:val="00830F1D"/>
    <w:rsid w:val="00840156"/>
    <w:rsid w:val="00842414"/>
    <w:rsid w:val="008B4AF5"/>
    <w:rsid w:val="008C6D0F"/>
    <w:rsid w:val="008C7126"/>
    <w:rsid w:val="008C72F3"/>
    <w:rsid w:val="008C7F27"/>
    <w:rsid w:val="008D28B7"/>
    <w:rsid w:val="008D3279"/>
    <w:rsid w:val="008E1508"/>
    <w:rsid w:val="008E272B"/>
    <w:rsid w:val="008E68B7"/>
    <w:rsid w:val="00901BD7"/>
    <w:rsid w:val="00906DA2"/>
    <w:rsid w:val="00911B20"/>
    <w:rsid w:val="0091760D"/>
    <w:rsid w:val="00922FBD"/>
    <w:rsid w:val="00927708"/>
    <w:rsid w:val="00935303"/>
    <w:rsid w:val="0095433C"/>
    <w:rsid w:val="0096701E"/>
    <w:rsid w:val="009672D4"/>
    <w:rsid w:val="009673AE"/>
    <w:rsid w:val="009771BF"/>
    <w:rsid w:val="00983BD4"/>
    <w:rsid w:val="009A0C85"/>
    <w:rsid w:val="009A7986"/>
    <w:rsid w:val="009C06CA"/>
    <w:rsid w:val="009C0F1B"/>
    <w:rsid w:val="009C3DF8"/>
    <w:rsid w:val="009E438E"/>
    <w:rsid w:val="009E5F4B"/>
    <w:rsid w:val="009F637C"/>
    <w:rsid w:val="00A21F06"/>
    <w:rsid w:val="00A266A1"/>
    <w:rsid w:val="00A63F3F"/>
    <w:rsid w:val="00A726CC"/>
    <w:rsid w:val="00A72F1D"/>
    <w:rsid w:val="00A82898"/>
    <w:rsid w:val="00A92CBD"/>
    <w:rsid w:val="00AA48C3"/>
    <w:rsid w:val="00AA77C2"/>
    <w:rsid w:val="00AB7807"/>
    <w:rsid w:val="00AC2BDE"/>
    <w:rsid w:val="00AE67D1"/>
    <w:rsid w:val="00AE74DB"/>
    <w:rsid w:val="00B13458"/>
    <w:rsid w:val="00B178C5"/>
    <w:rsid w:val="00B22A4C"/>
    <w:rsid w:val="00B24791"/>
    <w:rsid w:val="00B32693"/>
    <w:rsid w:val="00B47CF8"/>
    <w:rsid w:val="00B52EDE"/>
    <w:rsid w:val="00B65247"/>
    <w:rsid w:val="00B70069"/>
    <w:rsid w:val="00B85E71"/>
    <w:rsid w:val="00BD1E2B"/>
    <w:rsid w:val="00BD30DC"/>
    <w:rsid w:val="00C02626"/>
    <w:rsid w:val="00C12125"/>
    <w:rsid w:val="00C12F1D"/>
    <w:rsid w:val="00C21931"/>
    <w:rsid w:val="00C30532"/>
    <w:rsid w:val="00C40B20"/>
    <w:rsid w:val="00C40B6D"/>
    <w:rsid w:val="00C442B3"/>
    <w:rsid w:val="00C50CB3"/>
    <w:rsid w:val="00C5458C"/>
    <w:rsid w:val="00C5554D"/>
    <w:rsid w:val="00C649F3"/>
    <w:rsid w:val="00C6737E"/>
    <w:rsid w:val="00C74D38"/>
    <w:rsid w:val="00C754D3"/>
    <w:rsid w:val="00C75637"/>
    <w:rsid w:val="00C82D3D"/>
    <w:rsid w:val="00C85830"/>
    <w:rsid w:val="00C85FEF"/>
    <w:rsid w:val="00CB0E47"/>
    <w:rsid w:val="00CB46A8"/>
    <w:rsid w:val="00CD217E"/>
    <w:rsid w:val="00CF22EA"/>
    <w:rsid w:val="00CF5BF0"/>
    <w:rsid w:val="00D133D7"/>
    <w:rsid w:val="00D22E1C"/>
    <w:rsid w:val="00D26032"/>
    <w:rsid w:val="00D26880"/>
    <w:rsid w:val="00D32A3D"/>
    <w:rsid w:val="00D35595"/>
    <w:rsid w:val="00D47AB6"/>
    <w:rsid w:val="00D74ECF"/>
    <w:rsid w:val="00D77715"/>
    <w:rsid w:val="00D932CC"/>
    <w:rsid w:val="00DA2570"/>
    <w:rsid w:val="00DA4620"/>
    <w:rsid w:val="00DA7414"/>
    <w:rsid w:val="00DB54FB"/>
    <w:rsid w:val="00DC2F2F"/>
    <w:rsid w:val="00DD0D35"/>
    <w:rsid w:val="00DE6E34"/>
    <w:rsid w:val="00DF165C"/>
    <w:rsid w:val="00E0276A"/>
    <w:rsid w:val="00E04AB4"/>
    <w:rsid w:val="00E060ED"/>
    <w:rsid w:val="00E158A5"/>
    <w:rsid w:val="00E221EB"/>
    <w:rsid w:val="00E277FE"/>
    <w:rsid w:val="00E34C31"/>
    <w:rsid w:val="00E62551"/>
    <w:rsid w:val="00E63BF6"/>
    <w:rsid w:val="00E83C48"/>
    <w:rsid w:val="00E979C8"/>
    <w:rsid w:val="00EA50E4"/>
    <w:rsid w:val="00EA6ED7"/>
    <w:rsid w:val="00EC315E"/>
    <w:rsid w:val="00EC55C4"/>
    <w:rsid w:val="00EC6078"/>
    <w:rsid w:val="00EE2D6E"/>
    <w:rsid w:val="00EE59CB"/>
    <w:rsid w:val="00EE6F16"/>
    <w:rsid w:val="00F04660"/>
    <w:rsid w:val="00F15E48"/>
    <w:rsid w:val="00F163BD"/>
    <w:rsid w:val="00F30276"/>
    <w:rsid w:val="00F446FA"/>
    <w:rsid w:val="00F67DD7"/>
    <w:rsid w:val="00F72AA1"/>
    <w:rsid w:val="00F8364E"/>
    <w:rsid w:val="00F97BEF"/>
    <w:rsid w:val="00FA613B"/>
    <w:rsid w:val="00FC4BEE"/>
    <w:rsid w:val="00FD0013"/>
    <w:rsid w:val="00FD55ED"/>
    <w:rsid w:val="00FD5DEA"/>
    <w:rsid w:val="00FD6026"/>
    <w:rsid w:val="00FD756F"/>
    <w:rsid w:val="00FE282C"/>
    <w:rsid w:val="00FF4145"/>
    <w:rsid w:val="1295BAF2"/>
    <w:rsid w:val="149ED046"/>
    <w:rsid w:val="1F411A3C"/>
    <w:rsid w:val="2E283586"/>
    <w:rsid w:val="424AFEEE"/>
    <w:rsid w:val="5B4EAEF8"/>
    <w:rsid w:val="5B976423"/>
    <w:rsid w:val="67310024"/>
    <w:rsid w:val="6D238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cc0"/>
    </o:shapedefaults>
    <o:shapelayout v:ext="edit">
      <o:idmap v:ext="edit" data="1"/>
    </o:shapelayout>
  </w:shapeDefaults>
  <w:decimalSymbol w:val="."/>
  <w:listSeparator w:val=","/>
  <w14:docId w14:val="39A02D6B"/>
  <w15:chartTrackingRefBased/>
  <w15:docId w15:val="{60EC08F7-3687-4ED3-A88F-507C9543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Eras Bold ITC" w:hAnsi="Eras Bold ITC"/>
      <w:color w:val="0000FF"/>
      <w:sz w:val="40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Eras Light ITC" w:hAnsi="Eras Light ITC"/>
      <w:i/>
      <w:color w:val="0000FF"/>
      <w:sz w:val="2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pPr>
      <w:pBdr>
        <w:bottom w:val="single" w:color="auto" w:sz="12" w:space="0"/>
      </w:pBdr>
    </w:pPr>
    <w:rPr>
      <w:rFonts w:ascii="Century Gothic" w:hAnsi="Century Gothic"/>
      <w:color w:val="0000FF"/>
      <w:sz w:val="20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rsid w:val="005C2459"/>
    <w:pPr>
      <w:spacing w:after="120" w:line="480" w:lineRule="auto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75439F"/>
    <w:rPr>
      <w:lang w:eastAsia="en-GB"/>
    </w:rPr>
  </w:style>
  <w:style w:type="table" w:styleId="TableGrid">
    <w:name w:val="Table Grid"/>
    <w:basedOn w:val="TableNormal"/>
    <w:uiPriority w:val="39"/>
    <w:rsid w:val="00E0276A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104979"/>
    <w:rPr>
      <w:rFonts w:eastAsia="Calibri"/>
      <w:lang w:eastAsia="en-GB"/>
    </w:rPr>
  </w:style>
  <w:style w:type="paragraph" w:styleId="ListParagraph">
    <w:name w:val="List Paragraph"/>
    <w:basedOn w:val="Normal"/>
    <w:uiPriority w:val="34"/>
    <w:qFormat/>
    <w:rsid w:val="00927708"/>
    <w:pPr>
      <w:ind w:left="720"/>
      <w:contextualSpacing/>
    </w:p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922FB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4018EC"/>
    <w:rPr>
      <w:i/>
      <w:iCs/>
    </w:rPr>
  </w:style>
  <w:style w:type="character" w:styleId="Strong">
    <w:name w:val="Strong"/>
    <w:basedOn w:val="DefaultParagraphFont"/>
    <w:uiPriority w:val="22"/>
    <w:qFormat/>
    <w:rsid w:val="009E438E"/>
    <w:rPr>
      <w:b/>
      <w:bCs/>
    </w:rPr>
  </w:style>
  <w:style w:type="paragraph" w:styleId="Footer">
    <w:name w:val="footer"/>
    <w:basedOn w:val="Normal"/>
    <w:link w:val="FooterChar"/>
    <w:rsid w:val="00F04660"/>
    <w:pPr>
      <w:widowControl w:val="0"/>
      <w:tabs>
        <w:tab w:val="center" w:pos="4320"/>
        <w:tab w:val="right" w:pos="8640"/>
      </w:tabs>
      <w:snapToGrid w:val="0"/>
    </w:pPr>
    <w:rPr>
      <w:szCs w:val="20"/>
      <w:lang w:val="en-US"/>
    </w:rPr>
  </w:style>
  <w:style w:type="character" w:styleId="FooterChar" w:customStyle="1">
    <w:name w:val="Footer Char"/>
    <w:basedOn w:val="DefaultParagraphFont"/>
    <w:link w:val="Footer"/>
    <w:rsid w:val="00F04660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image" Target="media/image2.jpeg" Id="rId11" /><Relationship Type="http://schemas.openxmlformats.org/officeDocument/2006/relationships/customXml" Target="../customXml/item5.xml" Id="rId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Office\Application%20Data\Microsoft\Templates\Folly%20Letterhead%20new.dot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0" ma:contentTypeDescription="Create a new document." ma:contentTypeScope="" ma:versionID="c775ee51acef06f4b9a6adcf114d3d4f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abd70be3410d4a90cef59923fc57e53f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db8216b6-54c9-4e7c-b4aa-74eefe8e8ab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T76Z3SU5KZS2-675146921-21456</_dlc_DocId>
    <_dlc_DocIdUrl xmlns="f7b32164-f257-4eb2-9bcc-3f72bf860f94">
      <Url>https://fccoxonschuk.sharepoint.com/sites/FJS-AdminShared/_layouts/15/DocIdRedir.aspx?ID=T76Z3SU5KZS2-675146921-21456</Url>
      <Description>T76Z3SU5KZS2-675146921-21456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1B322CB-A14E-46A9-8060-18E712F539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64A812-0A73-4E4F-A45A-2B6CDF1FEF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6ADA13-CD06-4B64-93DE-8DE4AA87DD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91C69D-7C00-4898-AB13-25F559164B95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5.xml><?xml version="1.0" encoding="utf-8"?>
<ds:datastoreItem xmlns:ds="http://schemas.openxmlformats.org/officeDocument/2006/customXml" ds:itemID="{8E45B01B-96F3-490E-B2F6-CEB078E4A7DD}">
  <ds:schemaRefs>
    <ds:schemaRef ds:uri="http://schemas.microsoft.com/sharepoint/event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Folly Letterhead new</ap:Template>
  <ap:Application>Microsoft Word for the web</ap:Application>
  <ap:DocSecurity>0</ap:DocSecurity>
  <ap:ScaleCrop>false</ap:ScaleCrop>
  <ap:Company>pre-installed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Roxanne LR. Whitaker</dc:creator>
  <keywords/>
  <dc:description/>
  <lastModifiedBy>Roxanne LR. Whitaker</lastModifiedBy>
  <revision>3</revision>
  <lastPrinted>2017-09-26T10:29:00.0000000Z</lastPrinted>
  <dcterms:created xsi:type="dcterms:W3CDTF">2025-06-04T12:04:00.0000000Z</dcterms:created>
  <dcterms:modified xsi:type="dcterms:W3CDTF">2026-09-03T10:50:07.8614874Z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889900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dlc_DocIdItemGuid">
    <vt:lpwstr>62a847bb-84da-4469-9b56-5f580554f8b9</vt:lpwstr>
  </property>
  <property fmtid="{D5CDD505-2E9C-101B-9397-08002B2CF9AE}" pid="9" name="MediaServiceImageTags">
    <vt:lpwstr/>
  </property>
</Properties>
</file>