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CD974" w14:textId="0414DD6B" w:rsidR="00EC315E" w:rsidRPr="0050211C" w:rsidRDefault="00922FBD" w:rsidP="0076234E">
      <w:pPr>
        <w:pStyle w:val="Heading1"/>
        <w:jc w:val="left"/>
        <w:rPr>
          <w:rFonts w:ascii="Century Gothic" w:hAnsi="Century Gothic" w:cstheme="majorHAnsi"/>
          <w:b/>
          <w:color w:val="auto"/>
          <w:sz w:val="32"/>
        </w:rPr>
      </w:pPr>
      <w:r w:rsidRPr="0095433C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7F80D562" wp14:editId="619EA30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62075" cy="1227455"/>
            <wp:effectExtent l="0" t="0" r="9525" b="0"/>
            <wp:wrapSquare wrapText="bothSides"/>
            <wp:docPr id="3" name="Picture 3" descr="C:\Users\clmitchell\Downloads\S305jXXWBBQOL6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clmitchell\Downloads\S305jXXWBBQOL6.jfif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211C">
        <w:rPr>
          <w:rFonts w:ascii="Century Gothic" w:hAnsi="Century Gothic" w:cstheme="majorHAnsi"/>
          <w:b/>
          <w:color w:val="auto"/>
          <w:sz w:val="32"/>
        </w:rPr>
        <w:t>The Elms Primary S</w:t>
      </w:r>
      <w:r w:rsidR="00C5554D" w:rsidRPr="0050211C">
        <w:rPr>
          <w:rFonts w:ascii="Century Gothic" w:hAnsi="Century Gothic" w:cstheme="majorHAnsi"/>
          <w:b/>
          <w:color w:val="auto"/>
          <w:sz w:val="32"/>
        </w:rPr>
        <w:t>chool</w:t>
      </w:r>
    </w:p>
    <w:p w14:paraId="6C1F31A5" w14:textId="19937BFD" w:rsidR="00EC315E" w:rsidRPr="0050211C" w:rsidRDefault="007028D1" w:rsidP="0050211C">
      <w:pPr>
        <w:rPr>
          <w:rFonts w:ascii="Century Gothic" w:hAnsi="Century Gothic" w:cstheme="majorHAnsi"/>
          <w:sz w:val="22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2967EEBC" wp14:editId="3E9B6187">
            <wp:simplePos x="0" y="0"/>
            <wp:positionH relativeFrom="column">
              <wp:posOffset>4861560</wp:posOffset>
            </wp:positionH>
            <wp:positionV relativeFrom="paragraph">
              <wp:posOffset>297180</wp:posOffset>
            </wp:positionV>
            <wp:extent cx="1752600" cy="347528"/>
            <wp:effectExtent l="0" t="0" r="0" b="0"/>
            <wp:wrapTight wrapText="bothSides">
              <wp:wrapPolygon edited="0">
                <wp:start x="0" y="0"/>
                <wp:lineTo x="0" y="20139"/>
                <wp:lineTo x="21365" y="20139"/>
                <wp:lineTo x="21365" y="0"/>
                <wp:lineTo x="0" y="0"/>
              </wp:wrapPolygon>
            </wp:wrapTight>
            <wp:docPr id="104580254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lose 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34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22FBD" w:rsidRPr="0050211C">
        <w:rPr>
          <w:rFonts w:ascii="Century Gothic" w:hAnsi="Century Gothic" w:cstheme="majorHAnsi"/>
          <w:sz w:val="22"/>
        </w:rPr>
        <w:t xml:space="preserve">Executive </w:t>
      </w:r>
      <w:r w:rsidR="0050211C" w:rsidRPr="0050211C">
        <w:rPr>
          <w:rFonts w:ascii="Century Gothic" w:hAnsi="Century Gothic" w:cstheme="majorHAnsi"/>
          <w:sz w:val="22"/>
        </w:rPr>
        <w:t>Headteacher: M</w:t>
      </w:r>
      <w:r w:rsidR="00911B20">
        <w:rPr>
          <w:rFonts w:ascii="Century Gothic" w:hAnsi="Century Gothic" w:cstheme="majorHAnsi"/>
          <w:sz w:val="22"/>
        </w:rPr>
        <w:t>r</w:t>
      </w:r>
      <w:r w:rsidR="0050211C" w:rsidRPr="0050211C">
        <w:rPr>
          <w:rFonts w:ascii="Century Gothic" w:hAnsi="Century Gothic" w:cstheme="majorHAnsi"/>
          <w:sz w:val="22"/>
        </w:rPr>
        <w:t xml:space="preserve"> </w:t>
      </w:r>
      <w:r w:rsidR="00AA77C2">
        <w:rPr>
          <w:rFonts w:ascii="Century Gothic" w:hAnsi="Century Gothic" w:cstheme="majorHAnsi"/>
          <w:sz w:val="22"/>
        </w:rPr>
        <w:t>J Rubba</w:t>
      </w:r>
      <w:r w:rsidR="00922FBD" w:rsidRPr="0050211C">
        <w:rPr>
          <w:rFonts w:ascii="Century Gothic" w:hAnsi="Century Gothic" w:cstheme="majorHAnsi"/>
          <w:sz w:val="22"/>
        </w:rPr>
        <w:br/>
      </w:r>
      <w:r w:rsidR="0050211C" w:rsidRPr="0050211C">
        <w:rPr>
          <w:rFonts w:ascii="Century Gothic" w:hAnsi="Century Gothic" w:cstheme="majorHAnsi"/>
          <w:sz w:val="22"/>
        </w:rPr>
        <w:t>Head of School: Mr C Jacques</w:t>
      </w:r>
    </w:p>
    <w:p w14:paraId="03C0868C" w14:textId="53BDAC28" w:rsidR="00C5554D" w:rsidRPr="0050211C" w:rsidRDefault="00C5554D" w:rsidP="0050211C">
      <w:pPr>
        <w:rPr>
          <w:rFonts w:ascii="Century Gothic" w:hAnsi="Century Gothic" w:cstheme="majorHAnsi"/>
          <w:sz w:val="22"/>
        </w:rPr>
      </w:pPr>
      <w:r w:rsidRPr="0050211C">
        <w:rPr>
          <w:rFonts w:ascii="Century Gothic" w:hAnsi="Century Gothic" w:cstheme="majorHAnsi"/>
          <w:sz w:val="22"/>
        </w:rPr>
        <w:t>Gloucester Street</w:t>
      </w:r>
      <w:r w:rsidR="00F30276" w:rsidRPr="0050211C">
        <w:rPr>
          <w:rFonts w:ascii="Century Gothic" w:hAnsi="Century Gothic" w:cstheme="majorHAnsi"/>
          <w:sz w:val="22"/>
        </w:rPr>
        <w:t xml:space="preserve">, </w:t>
      </w:r>
      <w:r w:rsidR="00EC315E" w:rsidRPr="0050211C">
        <w:rPr>
          <w:rFonts w:ascii="Century Gothic" w:hAnsi="Century Gothic" w:cstheme="majorHAnsi"/>
          <w:sz w:val="22"/>
        </w:rPr>
        <w:t xml:space="preserve">Faringdon, </w:t>
      </w:r>
      <w:r w:rsidRPr="0050211C">
        <w:rPr>
          <w:rFonts w:ascii="Century Gothic" w:hAnsi="Century Gothic" w:cstheme="majorHAnsi"/>
          <w:sz w:val="22"/>
        </w:rPr>
        <w:t>Ox</w:t>
      </w:r>
      <w:r w:rsidR="00D133D7" w:rsidRPr="0050211C">
        <w:rPr>
          <w:rFonts w:ascii="Century Gothic" w:hAnsi="Century Gothic" w:cstheme="majorHAnsi"/>
          <w:sz w:val="22"/>
        </w:rPr>
        <w:t>on</w:t>
      </w:r>
      <w:r w:rsidR="00EC315E" w:rsidRPr="0050211C">
        <w:rPr>
          <w:rFonts w:ascii="Century Gothic" w:hAnsi="Century Gothic" w:cstheme="majorHAnsi"/>
          <w:sz w:val="22"/>
        </w:rPr>
        <w:t xml:space="preserve">, </w:t>
      </w:r>
      <w:r w:rsidRPr="0050211C">
        <w:rPr>
          <w:rFonts w:ascii="Century Gothic" w:hAnsi="Century Gothic" w:cstheme="majorHAnsi"/>
          <w:sz w:val="22"/>
        </w:rPr>
        <w:t>SN7 7HZ</w:t>
      </w:r>
    </w:p>
    <w:p w14:paraId="0BF6693A" w14:textId="2E824E14" w:rsidR="00C5554D" w:rsidRPr="0050211C" w:rsidRDefault="00EC315E" w:rsidP="0050211C">
      <w:pPr>
        <w:pStyle w:val="Heading2"/>
        <w:jc w:val="left"/>
        <w:rPr>
          <w:rFonts w:ascii="Century Gothic" w:hAnsi="Century Gothic" w:cstheme="majorHAnsi"/>
          <w:i w:val="0"/>
          <w:color w:val="auto"/>
          <w:sz w:val="22"/>
          <w:szCs w:val="22"/>
        </w:rPr>
      </w:pPr>
      <w:r w:rsidRPr="0050211C">
        <w:rPr>
          <w:rFonts w:ascii="Century Gothic" w:hAnsi="Century Gothic" w:cstheme="majorHAnsi"/>
          <w:i w:val="0"/>
          <w:color w:val="auto"/>
          <w:sz w:val="22"/>
          <w:szCs w:val="22"/>
        </w:rPr>
        <w:t>Tel</w:t>
      </w:r>
      <w:r w:rsidR="00C5554D" w:rsidRPr="0050211C">
        <w:rPr>
          <w:rFonts w:ascii="Century Gothic" w:hAnsi="Century Gothic" w:cstheme="majorHAnsi"/>
          <w:i w:val="0"/>
          <w:color w:val="auto"/>
          <w:sz w:val="22"/>
          <w:szCs w:val="22"/>
        </w:rPr>
        <w:t>: 01367 240232</w:t>
      </w:r>
    </w:p>
    <w:p w14:paraId="072F8AAC" w14:textId="067F11A9" w:rsidR="00C5554D" w:rsidRPr="0050211C" w:rsidRDefault="00EC315E" w:rsidP="0050211C">
      <w:pPr>
        <w:rPr>
          <w:rFonts w:ascii="Century Gothic" w:hAnsi="Century Gothic"/>
        </w:rPr>
      </w:pPr>
      <w:r w:rsidRPr="0050211C">
        <w:rPr>
          <w:rFonts w:ascii="Century Gothic" w:hAnsi="Century Gothic" w:cstheme="majorBidi"/>
          <w:sz w:val="22"/>
          <w:szCs w:val="22"/>
        </w:rPr>
        <w:t xml:space="preserve">Email: </w:t>
      </w:r>
      <w:r w:rsidR="00922FBD" w:rsidRPr="0050211C">
        <w:rPr>
          <w:rFonts w:ascii="Century Gothic" w:hAnsi="Century Gothic" w:cstheme="majorBidi"/>
          <w:sz w:val="22"/>
          <w:szCs w:val="22"/>
        </w:rPr>
        <w:t>office@</w:t>
      </w:r>
      <w:r w:rsidR="2E283586" w:rsidRPr="0050211C">
        <w:rPr>
          <w:rFonts w:ascii="Century Gothic" w:hAnsi="Century Gothic" w:cstheme="majorBidi"/>
          <w:sz w:val="22"/>
          <w:szCs w:val="22"/>
        </w:rPr>
        <w:t>tep</w:t>
      </w:r>
      <w:r w:rsidR="00922FBD" w:rsidRPr="0050211C">
        <w:rPr>
          <w:rFonts w:ascii="Century Gothic" w:hAnsi="Century Gothic" w:cstheme="majorBidi"/>
          <w:sz w:val="22"/>
          <w:szCs w:val="22"/>
        </w:rPr>
        <w:t>.</w:t>
      </w:r>
      <w:r w:rsidR="007028D1">
        <w:rPr>
          <w:rFonts w:ascii="Century Gothic" w:hAnsi="Century Gothic" w:cstheme="majorBidi"/>
          <w:sz w:val="22"/>
          <w:szCs w:val="22"/>
        </w:rPr>
        <w:t>cambrianlt.org</w:t>
      </w:r>
    </w:p>
    <w:p w14:paraId="45E7AF97" w14:textId="31392FA6" w:rsidR="00EC315E" w:rsidRPr="0050211C" w:rsidRDefault="00EC315E" w:rsidP="0050211C">
      <w:pPr>
        <w:rPr>
          <w:rFonts w:ascii="Century Gothic" w:hAnsi="Century Gothic" w:cstheme="majorBidi"/>
          <w:sz w:val="22"/>
          <w:szCs w:val="22"/>
        </w:rPr>
      </w:pPr>
      <w:r w:rsidRPr="0050211C">
        <w:rPr>
          <w:rFonts w:ascii="Century Gothic" w:hAnsi="Century Gothic" w:cstheme="majorBidi"/>
          <w:sz w:val="22"/>
          <w:szCs w:val="22"/>
        </w:rPr>
        <w:t>www.</w:t>
      </w:r>
      <w:r w:rsidR="424AFEEE" w:rsidRPr="0050211C">
        <w:rPr>
          <w:rFonts w:ascii="Century Gothic" w:hAnsi="Century Gothic" w:cstheme="majorBidi"/>
          <w:sz w:val="22"/>
          <w:szCs w:val="22"/>
        </w:rPr>
        <w:t>theelmsprimary.co.uk</w:t>
      </w:r>
    </w:p>
    <w:p w14:paraId="087E23B1" w14:textId="32B5D591" w:rsidR="002D72A8" w:rsidRPr="002D72A8" w:rsidRDefault="00C5554D" w:rsidP="002D72A8">
      <w:pPr>
        <w:jc w:val="right"/>
      </w:pPr>
      <w:r w:rsidRPr="00FC4BEE">
        <w:t>_______________</w:t>
      </w:r>
      <w:r w:rsidR="00155122">
        <w:t>_____________________________</w:t>
      </w:r>
      <w:r w:rsidRPr="00FC4BEE">
        <w:t>_________________________________</w:t>
      </w:r>
    </w:p>
    <w:p w14:paraId="30A46C48" w14:textId="77777777" w:rsidR="002D72A8" w:rsidRPr="002D72A8" w:rsidRDefault="002D72A8" w:rsidP="002D72A8"/>
    <w:p w14:paraId="191E815F" w14:textId="77777777" w:rsidR="002D72A8" w:rsidRPr="009771BF" w:rsidRDefault="002D72A8" w:rsidP="002D72A8">
      <w:pPr>
        <w:rPr>
          <w:rFonts w:ascii="Century Gothic" w:hAnsi="Century Gothic"/>
        </w:rPr>
      </w:pPr>
    </w:p>
    <w:p w14:paraId="41D55943" w14:textId="77777777" w:rsidR="002D72A8" w:rsidRPr="009771BF" w:rsidRDefault="002D72A8" w:rsidP="002D72A8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 w:rsidRPr="009771BF">
        <w:rPr>
          <w:rFonts w:ascii="Century Gothic" w:hAnsi="Century Gothic"/>
        </w:rPr>
        <w:tab/>
      </w:r>
      <w:r w:rsidRPr="009771BF">
        <w:rPr>
          <w:rFonts w:ascii="Century Gothic" w:hAnsi="Century Gothic"/>
          <w:b/>
          <w:bCs/>
          <w:sz w:val="28"/>
          <w:szCs w:val="28"/>
          <w:u w:val="single"/>
        </w:rPr>
        <w:t>Registration of Interest – Pre School</w:t>
      </w:r>
    </w:p>
    <w:p w14:paraId="11350B92" w14:textId="77777777" w:rsidR="002D72A8" w:rsidRPr="009771BF" w:rsidRDefault="002D72A8" w:rsidP="002D72A8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tbl>
      <w:tblPr>
        <w:tblW w:w="10207" w:type="dxa"/>
        <w:tblInd w:w="-1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7"/>
        <w:gridCol w:w="2042"/>
        <w:gridCol w:w="2475"/>
        <w:gridCol w:w="2563"/>
      </w:tblGrid>
      <w:tr w:rsidR="002D72A8" w:rsidRPr="009771BF" w14:paraId="72324E5B" w14:textId="77777777" w:rsidTr="002D72A8">
        <w:trPr>
          <w:trHeight w:val="300"/>
        </w:trPr>
        <w:tc>
          <w:tcPr>
            <w:tcW w:w="102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F3864" w:themeFill="accent5" w:themeFillShade="80"/>
            <w:vAlign w:val="center"/>
            <w:hideMark/>
          </w:tcPr>
          <w:p w14:paraId="30CE3775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Section 1: Pupil Details </w:t>
            </w:r>
          </w:p>
        </w:tc>
      </w:tr>
      <w:tr w:rsidR="002D72A8" w:rsidRPr="009771BF" w14:paraId="530D5A97" w14:textId="77777777" w:rsidTr="002D72A8">
        <w:trPr>
          <w:trHeight w:val="300"/>
        </w:trPr>
        <w:tc>
          <w:tcPr>
            <w:tcW w:w="3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0EF4E482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Legal Surname: 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EF14FC" w14:textId="77777777" w:rsidR="002D72A8" w:rsidRPr="009771BF" w:rsidRDefault="002D72A8" w:rsidP="00F63A02">
            <w:pPr>
              <w:rPr>
                <w:rFonts w:ascii="Century Gothic" w:hAnsi="Century Gothic"/>
              </w:rPr>
            </w:pPr>
            <w:r w:rsidRPr="009771BF">
              <w:rPr>
                <w:rFonts w:ascii="Century Gothic" w:hAnsi="Century Gothic"/>
              </w:rPr>
              <w:t> 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6604E581" w14:textId="77777777" w:rsidR="002D72A8" w:rsidRPr="009771BF" w:rsidRDefault="002D72A8" w:rsidP="00F63A02">
            <w:pPr>
              <w:rPr>
                <w:rFonts w:ascii="Century Gothic" w:hAnsi="Century Gothic"/>
              </w:rPr>
            </w:pPr>
            <w:r w:rsidRPr="009771BF">
              <w:rPr>
                <w:rFonts w:ascii="Century Gothic" w:hAnsi="Century Gothic"/>
                <w:b/>
                <w:bCs/>
              </w:rPr>
              <w:t>Forename:</w:t>
            </w:r>
            <w:r w:rsidRPr="009771BF">
              <w:rPr>
                <w:rFonts w:ascii="Century Gothic" w:hAnsi="Century Gothic"/>
              </w:rPr>
              <w:t> 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E57D86" w14:textId="77777777" w:rsidR="002D72A8" w:rsidRPr="009771BF" w:rsidRDefault="002D72A8" w:rsidP="00F63A02">
            <w:pPr>
              <w:rPr>
                <w:rFonts w:ascii="Century Gothic" w:hAnsi="Century Gothic"/>
              </w:rPr>
            </w:pPr>
            <w:r w:rsidRPr="009771BF">
              <w:rPr>
                <w:rFonts w:ascii="Century Gothic" w:hAnsi="Century Gothic"/>
              </w:rPr>
              <w:t> </w:t>
            </w:r>
          </w:p>
        </w:tc>
      </w:tr>
      <w:tr w:rsidR="002D72A8" w:rsidRPr="009771BF" w14:paraId="66C53E2B" w14:textId="77777777" w:rsidTr="002D72A8">
        <w:trPr>
          <w:trHeight w:val="300"/>
        </w:trPr>
        <w:tc>
          <w:tcPr>
            <w:tcW w:w="3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25935B0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Date of Birth:</w:t>
            </w:r>
            <w:r w:rsidRPr="009771BF">
              <w:rPr>
                <w:rFonts w:ascii="Century Gothic" w:hAnsi="Century Gothic"/>
              </w:rPr>
              <w:t> 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6D6AD0" w14:textId="77777777" w:rsidR="002D72A8" w:rsidRPr="009771BF" w:rsidRDefault="002D72A8" w:rsidP="00F63A02">
            <w:pPr>
              <w:rPr>
                <w:rFonts w:ascii="Century Gothic" w:hAnsi="Century Gothic"/>
              </w:rPr>
            </w:pPr>
            <w:r w:rsidRPr="009771BF">
              <w:rPr>
                <w:rFonts w:ascii="Century Gothic" w:hAnsi="Century Gothic"/>
              </w:rPr>
              <w:t> 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7A7B183" w14:textId="77777777" w:rsidR="002D72A8" w:rsidRPr="009771BF" w:rsidRDefault="002D72A8" w:rsidP="00F63A02">
            <w:pPr>
              <w:rPr>
                <w:rFonts w:ascii="Century Gothic" w:hAnsi="Century Gothic"/>
              </w:rPr>
            </w:pPr>
            <w:r w:rsidRPr="009771BF">
              <w:rPr>
                <w:rFonts w:ascii="Century Gothic" w:hAnsi="Century Gothic"/>
                <w:b/>
                <w:bCs/>
              </w:rPr>
              <w:t>Gender: 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51C37D" w14:textId="77777777" w:rsidR="002D72A8" w:rsidRPr="009771BF" w:rsidRDefault="002D72A8" w:rsidP="00F63A02">
            <w:pPr>
              <w:rPr>
                <w:rFonts w:ascii="Century Gothic" w:hAnsi="Century Gothic"/>
              </w:rPr>
            </w:pPr>
            <w:r w:rsidRPr="009771BF">
              <w:rPr>
                <w:rFonts w:ascii="Century Gothic" w:hAnsi="Century Gothic"/>
              </w:rPr>
              <w:t> 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28"/>
        <w:tblW w:w="10457" w:type="dxa"/>
        <w:tblLook w:val="04A0" w:firstRow="1" w:lastRow="0" w:firstColumn="1" w:lastColumn="0" w:noHBand="0" w:noVBand="1"/>
      </w:tblPr>
      <w:tblGrid>
        <w:gridCol w:w="2354"/>
        <w:gridCol w:w="2982"/>
        <w:gridCol w:w="2360"/>
        <w:gridCol w:w="2761"/>
      </w:tblGrid>
      <w:tr w:rsidR="002D72A8" w:rsidRPr="009771BF" w14:paraId="6059685D" w14:textId="77777777" w:rsidTr="009771BF">
        <w:trPr>
          <w:trHeight w:val="294"/>
        </w:trPr>
        <w:tc>
          <w:tcPr>
            <w:tcW w:w="10457" w:type="dxa"/>
            <w:gridSpan w:val="4"/>
            <w:shd w:val="clear" w:color="auto" w:fill="1F3864" w:themeFill="accent5" w:themeFillShade="80"/>
          </w:tcPr>
          <w:p w14:paraId="37EED475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Name(s) and Address(es) of Parents/Carers making the application</w:t>
            </w:r>
          </w:p>
        </w:tc>
      </w:tr>
      <w:tr w:rsidR="002D72A8" w:rsidRPr="009771BF" w14:paraId="637570CB" w14:textId="77777777" w:rsidTr="009771BF">
        <w:trPr>
          <w:trHeight w:val="304"/>
        </w:trPr>
        <w:tc>
          <w:tcPr>
            <w:tcW w:w="5336" w:type="dxa"/>
            <w:gridSpan w:val="2"/>
          </w:tcPr>
          <w:p w14:paraId="6105AC26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Contact 1</w:t>
            </w:r>
          </w:p>
        </w:tc>
        <w:tc>
          <w:tcPr>
            <w:tcW w:w="5121" w:type="dxa"/>
            <w:gridSpan w:val="2"/>
          </w:tcPr>
          <w:p w14:paraId="31AA0B04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Contact 2</w:t>
            </w:r>
          </w:p>
        </w:tc>
      </w:tr>
      <w:tr w:rsidR="002D72A8" w:rsidRPr="009771BF" w14:paraId="5682FE5A" w14:textId="77777777" w:rsidTr="009771BF">
        <w:trPr>
          <w:trHeight w:val="599"/>
        </w:trPr>
        <w:tc>
          <w:tcPr>
            <w:tcW w:w="2354" w:type="dxa"/>
          </w:tcPr>
          <w:p w14:paraId="2B74FB82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Name:</w:t>
            </w:r>
          </w:p>
        </w:tc>
        <w:tc>
          <w:tcPr>
            <w:tcW w:w="2982" w:type="dxa"/>
          </w:tcPr>
          <w:p w14:paraId="41E162F3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  <w:p w14:paraId="7E9DCB02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360" w:type="dxa"/>
          </w:tcPr>
          <w:p w14:paraId="0681F78D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Name</w:t>
            </w:r>
          </w:p>
        </w:tc>
        <w:tc>
          <w:tcPr>
            <w:tcW w:w="2761" w:type="dxa"/>
          </w:tcPr>
          <w:p w14:paraId="43029E62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2D72A8" w:rsidRPr="009771BF" w14:paraId="2D2810FC" w14:textId="77777777" w:rsidTr="009771BF">
        <w:trPr>
          <w:trHeight w:val="2091"/>
        </w:trPr>
        <w:tc>
          <w:tcPr>
            <w:tcW w:w="2354" w:type="dxa"/>
          </w:tcPr>
          <w:p w14:paraId="7A6499FC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Address</w:t>
            </w:r>
          </w:p>
        </w:tc>
        <w:tc>
          <w:tcPr>
            <w:tcW w:w="2982" w:type="dxa"/>
          </w:tcPr>
          <w:p w14:paraId="007449D8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  <w:p w14:paraId="08418929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  <w:p w14:paraId="5537AB62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  <w:p w14:paraId="53B6AA80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  <w:p w14:paraId="21B7D535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  <w:p w14:paraId="247B0A87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  <w:p w14:paraId="1F4FA055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360" w:type="dxa"/>
          </w:tcPr>
          <w:p w14:paraId="4CC694B3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Address</w:t>
            </w:r>
          </w:p>
        </w:tc>
        <w:tc>
          <w:tcPr>
            <w:tcW w:w="2761" w:type="dxa"/>
          </w:tcPr>
          <w:p w14:paraId="79437D3A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2D72A8" w:rsidRPr="009771BF" w14:paraId="37ACB322" w14:textId="77777777" w:rsidTr="009771BF">
        <w:trPr>
          <w:trHeight w:val="599"/>
        </w:trPr>
        <w:tc>
          <w:tcPr>
            <w:tcW w:w="2354" w:type="dxa"/>
          </w:tcPr>
          <w:p w14:paraId="75205136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Relationship to child</w:t>
            </w:r>
          </w:p>
        </w:tc>
        <w:tc>
          <w:tcPr>
            <w:tcW w:w="2982" w:type="dxa"/>
          </w:tcPr>
          <w:p w14:paraId="73D87143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360" w:type="dxa"/>
          </w:tcPr>
          <w:p w14:paraId="517DFFDD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Relationship to child</w:t>
            </w:r>
          </w:p>
        </w:tc>
        <w:tc>
          <w:tcPr>
            <w:tcW w:w="2761" w:type="dxa"/>
          </w:tcPr>
          <w:p w14:paraId="69CDAA1C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  <w:p w14:paraId="1203D26F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2D72A8" w:rsidRPr="009771BF" w14:paraId="4D41EB0F" w14:textId="77777777" w:rsidTr="009771BF">
        <w:trPr>
          <w:trHeight w:val="588"/>
        </w:trPr>
        <w:tc>
          <w:tcPr>
            <w:tcW w:w="2354" w:type="dxa"/>
          </w:tcPr>
          <w:p w14:paraId="7760EBC6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Telephone number</w:t>
            </w:r>
          </w:p>
        </w:tc>
        <w:tc>
          <w:tcPr>
            <w:tcW w:w="2982" w:type="dxa"/>
          </w:tcPr>
          <w:p w14:paraId="5C42159F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360" w:type="dxa"/>
          </w:tcPr>
          <w:p w14:paraId="6E4456FD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Telephone number</w:t>
            </w:r>
          </w:p>
        </w:tc>
        <w:tc>
          <w:tcPr>
            <w:tcW w:w="2761" w:type="dxa"/>
          </w:tcPr>
          <w:p w14:paraId="4ECA2D22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  <w:p w14:paraId="3D3249B1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2D72A8" w:rsidRPr="009771BF" w14:paraId="05E4724A" w14:textId="77777777" w:rsidTr="009771BF">
        <w:trPr>
          <w:trHeight w:val="903"/>
        </w:trPr>
        <w:tc>
          <w:tcPr>
            <w:tcW w:w="2354" w:type="dxa"/>
          </w:tcPr>
          <w:p w14:paraId="74E37D88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Email</w:t>
            </w:r>
          </w:p>
        </w:tc>
        <w:tc>
          <w:tcPr>
            <w:tcW w:w="2982" w:type="dxa"/>
          </w:tcPr>
          <w:p w14:paraId="5653B780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  <w:p w14:paraId="64B39552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  <w:p w14:paraId="5874533D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360" w:type="dxa"/>
          </w:tcPr>
          <w:p w14:paraId="01AA2CF2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Email</w:t>
            </w:r>
          </w:p>
        </w:tc>
        <w:tc>
          <w:tcPr>
            <w:tcW w:w="2761" w:type="dxa"/>
          </w:tcPr>
          <w:p w14:paraId="788AF4F6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2D72A8" w:rsidRPr="009771BF" w14:paraId="16303674" w14:textId="77777777" w:rsidTr="009771BF">
        <w:trPr>
          <w:trHeight w:val="1187"/>
        </w:trPr>
        <w:tc>
          <w:tcPr>
            <w:tcW w:w="2354" w:type="dxa"/>
          </w:tcPr>
          <w:p w14:paraId="280135B6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Does this person have parental responsibility for the child?</w:t>
            </w:r>
          </w:p>
        </w:tc>
        <w:tc>
          <w:tcPr>
            <w:tcW w:w="2982" w:type="dxa"/>
          </w:tcPr>
          <w:p w14:paraId="51763CC4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360" w:type="dxa"/>
          </w:tcPr>
          <w:p w14:paraId="40060724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Does this person have parental responsibility for the child?</w:t>
            </w:r>
          </w:p>
        </w:tc>
        <w:tc>
          <w:tcPr>
            <w:tcW w:w="2761" w:type="dxa"/>
          </w:tcPr>
          <w:p w14:paraId="424CC50C" w14:textId="77777777" w:rsidR="002D72A8" w:rsidRPr="009771BF" w:rsidRDefault="002D72A8" w:rsidP="009771BF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14:paraId="52A5B27E" w14:textId="77777777" w:rsidR="002D72A8" w:rsidRPr="009771BF" w:rsidRDefault="002D72A8" w:rsidP="002D72A8">
      <w:pPr>
        <w:rPr>
          <w:rFonts w:ascii="Century Gothic" w:hAnsi="Century Gothic"/>
          <w:b/>
          <w:bCs/>
        </w:rPr>
      </w:pPr>
    </w:p>
    <w:tbl>
      <w:tblPr>
        <w:tblW w:w="10632" w:type="dxa"/>
        <w:tblInd w:w="-3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4"/>
        <w:gridCol w:w="5508"/>
      </w:tblGrid>
      <w:tr w:rsidR="002D72A8" w:rsidRPr="009771BF" w14:paraId="324C0592" w14:textId="77777777" w:rsidTr="002D72A8">
        <w:trPr>
          <w:trHeight w:val="300"/>
        </w:trPr>
        <w:tc>
          <w:tcPr>
            <w:tcW w:w="106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vAlign w:val="center"/>
            <w:hideMark/>
          </w:tcPr>
          <w:p w14:paraId="39BD6803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  <w:color w:val="FFFFFF" w:themeColor="background1"/>
              </w:rPr>
              <w:t>Please tick any of the following which are relevant to your child: </w:t>
            </w:r>
          </w:p>
        </w:tc>
      </w:tr>
      <w:tr w:rsidR="002D72A8" w:rsidRPr="009771BF" w14:paraId="06115AAF" w14:textId="77777777" w:rsidTr="002D72A8">
        <w:trPr>
          <w:trHeight w:val="300"/>
        </w:trPr>
        <w:tc>
          <w:tcPr>
            <w:tcW w:w="5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97E7AA5" w14:textId="77777777" w:rsidR="002D72A8" w:rsidRPr="009771BF" w:rsidRDefault="002D72A8" w:rsidP="00F63A02">
            <w:pPr>
              <w:ind w:left="360"/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Does your child have any support with: </w:t>
            </w:r>
          </w:p>
        </w:tc>
        <w:tc>
          <w:tcPr>
            <w:tcW w:w="55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433E627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If you have ticked any of the boxes, please provide details: </w:t>
            </w:r>
          </w:p>
        </w:tc>
      </w:tr>
      <w:tr w:rsidR="002D72A8" w:rsidRPr="009771BF" w14:paraId="5D933C5B" w14:textId="77777777" w:rsidTr="002D72A8">
        <w:trPr>
          <w:trHeight w:val="978"/>
        </w:trPr>
        <w:tc>
          <w:tcPr>
            <w:tcW w:w="5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0B06E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Mobility </w:t>
            </w:r>
          </w:p>
          <w:p w14:paraId="7B0D6963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Hearing </w:t>
            </w:r>
          </w:p>
          <w:p w14:paraId="4C90FDB7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Speech </w:t>
            </w:r>
          </w:p>
          <w:p w14:paraId="71622DF8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Vision </w:t>
            </w:r>
          </w:p>
          <w:p w14:paraId="5E8A70CA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Behaviour </w:t>
            </w:r>
          </w:p>
          <w:p w14:paraId="0015CC3B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Concentration </w:t>
            </w:r>
          </w:p>
          <w:p w14:paraId="5F48948D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 Toileting</w:t>
            </w:r>
          </w:p>
          <w:p w14:paraId="7E77CA00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 xml:space="preserve">   Anything raised from the </w:t>
            </w:r>
            <w:proofErr w:type="gramStart"/>
            <w:r w:rsidRPr="009771BF">
              <w:rPr>
                <w:rFonts w:ascii="Century Gothic" w:hAnsi="Century Gothic"/>
                <w:b/>
                <w:bCs/>
              </w:rPr>
              <w:t>2 year old</w:t>
            </w:r>
            <w:proofErr w:type="gramEnd"/>
            <w:r w:rsidRPr="009771BF">
              <w:rPr>
                <w:rFonts w:ascii="Century Gothic" w:hAnsi="Century Gothic"/>
                <w:b/>
                <w:bCs/>
              </w:rPr>
              <w:t xml:space="preserve"> check</w:t>
            </w:r>
          </w:p>
        </w:tc>
        <w:tc>
          <w:tcPr>
            <w:tcW w:w="55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8D553D" w14:textId="77777777" w:rsidR="002D72A8" w:rsidRPr="009771BF" w:rsidRDefault="002D72A8" w:rsidP="00F63A02">
            <w:pPr>
              <w:spacing w:line="278" w:lineRule="auto"/>
              <w:rPr>
                <w:rFonts w:ascii="Century Gothic" w:hAnsi="Century Gothic"/>
                <w:b/>
                <w:bCs/>
              </w:rPr>
            </w:pPr>
          </w:p>
          <w:p w14:paraId="4D0BED16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tbl>
      <w:tblPr>
        <w:tblpPr w:leftFromText="180" w:rightFromText="180" w:vertAnchor="text" w:horzAnchor="margin" w:tblpX="-575" w:tblpY="-114"/>
        <w:tblW w:w="100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0"/>
        <w:gridCol w:w="1896"/>
        <w:gridCol w:w="1251"/>
      </w:tblGrid>
      <w:tr w:rsidR="002D72A8" w:rsidRPr="009771BF" w14:paraId="2C167B3F" w14:textId="77777777" w:rsidTr="002D72A8">
        <w:trPr>
          <w:trHeight w:val="300"/>
        </w:trPr>
        <w:tc>
          <w:tcPr>
            <w:tcW w:w="100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vAlign w:val="center"/>
            <w:hideMark/>
          </w:tcPr>
          <w:p w14:paraId="6B300401" w14:textId="77777777" w:rsidR="002D72A8" w:rsidRPr="009771BF" w:rsidRDefault="002D72A8" w:rsidP="002D72A8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lastRenderedPageBreak/>
              <w:t>Special Educational Needs </w:t>
            </w:r>
          </w:p>
        </w:tc>
      </w:tr>
      <w:tr w:rsidR="002D72A8" w:rsidRPr="009771BF" w14:paraId="1A457E0B" w14:textId="77777777" w:rsidTr="002D72A8">
        <w:trPr>
          <w:trHeight w:val="300"/>
        </w:trPr>
        <w:tc>
          <w:tcPr>
            <w:tcW w:w="6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582F47A" w14:textId="77777777" w:rsidR="002D72A8" w:rsidRPr="009771BF" w:rsidRDefault="002D72A8" w:rsidP="002D72A8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 xml:space="preserve">Does your child have an EHCP (Education Health Care Plan) </w:t>
            </w:r>
            <w:r w:rsidRPr="009771BF">
              <w:rPr>
                <w:rFonts w:ascii="Century Gothic" w:hAnsi="Century Gothic"/>
                <w:b/>
                <w:bCs/>
                <w:i/>
                <w:iCs/>
              </w:rPr>
              <w:t>(please tick)</w:t>
            </w: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E9EF4C" w14:textId="77777777" w:rsidR="002D72A8" w:rsidRPr="009771BF" w:rsidRDefault="002D72A8" w:rsidP="002D72A8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   Yes 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8DFD92" w14:textId="77777777" w:rsidR="002D72A8" w:rsidRPr="009771BF" w:rsidRDefault="002D72A8" w:rsidP="002D72A8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    No </w:t>
            </w:r>
          </w:p>
        </w:tc>
      </w:tr>
      <w:tr w:rsidR="002D72A8" w:rsidRPr="009771BF" w14:paraId="0975C70D" w14:textId="77777777" w:rsidTr="002D72A8">
        <w:trPr>
          <w:trHeight w:val="300"/>
        </w:trPr>
        <w:tc>
          <w:tcPr>
            <w:tcW w:w="6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70121B7" w14:textId="77777777" w:rsidR="002D72A8" w:rsidRPr="009771BF" w:rsidRDefault="002D72A8" w:rsidP="002D72A8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Is your child on the SEND (Special Educational Needs) register at their current setting? 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7772C1" w14:textId="77777777" w:rsidR="002D72A8" w:rsidRPr="009771BF" w:rsidRDefault="002D72A8" w:rsidP="002D72A8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   Yes 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7A0099" w14:textId="77777777" w:rsidR="002D72A8" w:rsidRPr="009771BF" w:rsidRDefault="002D72A8" w:rsidP="002D72A8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    No </w:t>
            </w:r>
          </w:p>
        </w:tc>
      </w:tr>
    </w:tbl>
    <w:p w14:paraId="747F6751" w14:textId="77777777" w:rsidR="002D72A8" w:rsidRPr="009771BF" w:rsidRDefault="002D72A8" w:rsidP="002D72A8">
      <w:pPr>
        <w:rPr>
          <w:rFonts w:ascii="Century Gothic" w:hAnsi="Century Gothic"/>
          <w:b/>
          <w:bCs/>
        </w:rPr>
      </w:pPr>
      <w:r w:rsidRPr="009771BF">
        <w:rPr>
          <w:rFonts w:ascii="Century Gothic" w:hAnsi="Century Gothic"/>
          <w:b/>
          <w:bCs/>
        </w:rPr>
        <w:t> </w:t>
      </w:r>
    </w:p>
    <w:p w14:paraId="75AF3CB7" w14:textId="77777777" w:rsidR="002D72A8" w:rsidRPr="009771BF" w:rsidRDefault="002D72A8" w:rsidP="002D72A8">
      <w:pPr>
        <w:rPr>
          <w:rFonts w:ascii="Century Gothic" w:hAnsi="Century Gothic"/>
          <w:b/>
          <w:bCs/>
        </w:rPr>
      </w:pPr>
      <w:r w:rsidRPr="009771BF">
        <w:rPr>
          <w:rFonts w:ascii="Century Gothic" w:hAnsi="Century Gothic"/>
          <w:b/>
          <w:bCs/>
        </w:rPr>
        <w:t> </w:t>
      </w:r>
    </w:p>
    <w:tbl>
      <w:tblPr>
        <w:tblW w:w="10065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5"/>
        <w:gridCol w:w="2031"/>
        <w:gridCol w:w="2006"/>
        <w:gridCol w:w="1803"/>
      </w:tblGrid>
      <w:tr w:rsidR="002D72A8" w:rsidRPr="009771BF" w14:paraId="0244C8D0" w14:textId="77777777" w:rsidTr="002D72A8">
        <w:trPr>
          <w:trHeight w:val="30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vAlign w:val="center"/>
            <w:hideMark/>
          </w:tcPr>
          <w:p w14:paraId="5EB93576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Child in care </w:t>
            </w:r>
          </w:p>
        </w:tc>
      </w:tr>
      <w:tr w:rsidR="002D72A8" w:rsidRPr="009771BF" w14:paraId="64AD2E56" w14:textId="77777777" w:rsidTr="00F63A02">
        <w:trPr>
          <w:trHeight w:val="300"/>
        </w:trPr>
        <w:tc>
          <w:tcPr>
            <w:tcW w:w="6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23D877FB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  <w:lang w:val="en"/>
              </w:rPr>
              <w:t>Is this child in care or have they previously been in care?</w:t>
            </w:r>
            <w:r w:rsidRPr="009771BF">
              <w:rPr>
                <w:rFonts w:ascii="Century Gothic" w:hAnsi="Century Gothic"/>
                <w:b/>
                <w:bCs/>
                <w:i/>
                <w:iCs/>
              </w:rPr>
              <w:t xml:space="preserve"> (please tick)</w:t>
            </w: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7F964D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   Yes </w:t>
            </w: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B5E8B5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Arial" w:hAnsi="Arial" w:cs="Arial"/>
                <w:b/>
                <w:bCs/>
              </w:rPr>
              <w:t>​​</w:t>
            </w:r>
            <w:r w:rsidRPr="009771BF">
              <w:rPr>
                <w:rFonts w:ascii="Segoe UI Symbol" w:hAnsi="Segoe UI Symbol" w:cs="Segoe UI Symbol"/>
                <w:b/>
                <w:bCs/>
              </w:rPr>
              <w:t>☐</w:t>
            </w:r>
            <w:r w:rsidRPr="009771BF">
              <w:rPr>
                <w:rFonts w:ascii="Arial" w:hAnsi="Arial" w:cs="Arial"/>
                <w:b/>
                <w:bCs/>
              </w:rPr>
              <w:t>​</w:t>
            </w:r>
            <w:r w:rsidRPr="009771BF">
              <w:rPr>
                <w:rFonts w:ascii="Century Gothic" w:hAnsi="Century Gothic"/>
                <w:b/>
                <w:bCs/>
              </w:rPr>
              <w:t>      No </w:t>
            </w:r>
          </w:p>
        </w:tc>
      </w:tr>
      <w:tr w:rsidR="002D72A8" w:rsidRPr="009771BF" w14:paraId="1EB2CE09" w14:textId="77777777" w:rsidTr="00F63A02">
        <w:trPr>
          <w:trHeight w:val="300"/>
        </w:trPr>
        <w:tc>
          <w:tcPr>
            <w:tcW w:w="4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62D77720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If yes, please give details below: </w:t>
            </w:r>
          </w:p>
        </w:tc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F01F750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Care Authority: </w:t>
            </w:r>
          </w:p>
        </w:tc>
        <w:tc>
          <w:tcPr>
            <w:tcW w:w="3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79BF76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</w:tr>
      <w:tr w:rsidR="002D72A8" w:rsidRPr="009771BF" w14:paraId="58737249" w14:textId="77777777" w:rsidTr="00F63A02">
        <w:trPr>
          <w:trHeight w:val="1510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9703A3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</w:tr>
      <w:tr w:rsidR="002D72A8" w:rsidRPr="009771BF" w14:paraId="358F6A59" w14:textId="77777777" w:rsidTr="002D72A8">
        <w:trPr>
          <w:trHeight w:val="285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002060"/>
            <w:vAlign w:val="center"/>
          </w:tcPr>
          <w:p w14:paraId="5FF42DD7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Additional Support</w:t>
            </w:r>
          </w:p>
        </w:tc>
      </w:tr>
      <w:tr w:rsidR="002D72A8" w:rsidRPr="009771BF" w14:paraId="57BEDFC1" w14:textId="77777777" w:rsidTr="00F63A02">
        <w:trPr>
          <w:trHeight w:val="285"/>
        </w:trPr>
        <w:tc>
          <w:tcPr>
            <w:tcW w:w="10065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9EF989F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Are there any other professionals involved with your child? (e.g. Health Visitor, Speech and Language, Community Paediatrics etc..)</w:t>
            </w:r>
          </w:p>
        </w:tc>
      </w:tr>
      <w:tr w:rsidR="002D72A8" w:rsidRPr="009771BF" w14:paraId="60AB4151" w14:textId="77777777" w:rsidTr="00F63A02">
        <w:trPr>
          <w:trHeight w:val="135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9AE0B4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14:paraId="24F597CB" w14:textId="77777777" w:rsidR="002D72A8" w:rsidRPr="009771BF" w:rsidRDefault="002D72A8" w:rsidP="002D72A8">
      <w:pPr>
        <w:rPr>
          <w:rFonts w:ascii="Century Gothic" w:hAnsi="Century Gothic"/>
          <w:b/>
          <w:bCs/>
        </w:rPr>
      </w:pPr>
      <w:r w:rsidRPr="009771BF">
        <w:rPr>
          <w:rFonts w:ascii="Century Gothic" w:hAnsi="Century Gothic"/>
          <w:b/>
          <w:bCs/>
        </w:rPr>
        <w:t xml:space="preserve"> </w:t>
      </w: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5080"/>
        <w:gridCol w:w="4985"/>
      </w:tblGrid>
      <w:tr w:rsidR="002D72A8" w:rsidRPr="009771BF" w14:paraId="0DACD90A" w14:textId="77777777" w:rsidTr="00F63A02">
        <w:trPr>
          <w:trHeight w:val="806"/>
        </w:trPr>
        <w:tc>
          <w:tcPr>
            <w:tcW w:w="5080" w:type="dxa"/>
            <w:shd w:val="clear" w:color="auto" w:fill="F2F2F2" w:themeFill="background1" w:themeFillShade="F2"/>
          </w:tcPr>
          <w:p w14:paraId="7CCD18A4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What date would you like your child to start? (They can start the term following their 2</w:t>
            </w:r>
            <w:r w:rsidRPr="009771BF">
              <w:rPr>
                <w:rFonts w:ascii="Century Gothic" w:hAnsi="Century Gothic"/>
                <w:b/>
                <w:bCs/>
                <w:vertAlign w:val="superscript"/>
              </w:rPr>
              <w:t>nd</w:t>
            </w:r>
            <w:r w:rsidRPr="009771BF">
              <w:rPr>
                <w:rFonts w:ascii="Century Gothic" w:hAnsi="Century Gothic"/>
                <w:b/>
                <w:bCs/>
              </w:rPr>
              <w:t xml:space="preserve"> birthday)</w:t>
            </w:r>
          </w:p>
          <w:p w14:paraId="633739DF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4985" w:type="dxa"/>
          </w:tcPr>
          <w:p w14:paraId="58B4083C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14:paraId="3B0F160C" w14:textId="77777777" w:rsidR="002D72A8" w:rsidRPr="009771BF" w:rsidRDefault="002D72A8" w:rsidP="002D72A8">
      <w:pPr>
        <w:rPr>
          <w:rFonts w:ascii="Century Gothic" w:hAnsi="Century Gothic"/>
          <w:b/>
          <w:bCs/>
        </w:rPr>
      </w:pP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2043"/>
        <w:gridCol w:w="1491"/>
        <w:gridCol w:w="1491"/>
        <w:gridCol w:w="1604"/>
        <w:gridCol w:w="1626"/>
        <w:gridCol w:w="1810"/>
      </w:tblGrid>
      <w:tr w:rsidR="002D72A8" w:rsidRPr="009771BF" w14:paraId="69101F66" w14:textId="77777777" w:rsidTr="00F63A02">
        <w:tc>
          <w:tcPr>
            <w:tcW w:w="2074" w:type="dxa"/>
            <w:shd w:val="clear" w:color="auto" w:fill="F2F2F2" w:themeFill="background1" w:themeFillShade="F2"/>
          </w:tcPr>
          <w:p w14:paraId="4CCD93CA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502" w:type="dxa"/>
            <w:shd w:val="clear" w:color="auto" w:fill="F2F2F2" w:themeFill="background1" w:themeFillShade="F2"/>
          </w:tcPr>
          <w:p w14:paraId="05AB8687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Monday</w:t>
            </w:r>
          </w:p>
        </w:tc>
        <w:tc>
          <w:tcPr>
            <w:tcW w:w="1503" w:type="dxa"/>
            <w:shd w:val="clear" w:color="auto" w:fill="F2F2F2" w:themeFill="background1" w:themeFillShade="F2"/>
          </w:tcPr>
          <w:p w14:paraId="205489DD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Tuesday</w:t>
            </w:r>
          </w:p>
        </w:tc>
        <w:tc>
          <w:tcPr>
            <w:tcW w:w="1503" w:type="dxa"/>
            <w:shd w:val="clear" w:color="auto" w:fill="F2F2F2" w:themeFill="background1" w:themeFillShade="F2"/>
          </w:tcPr>
          <w:p w14:paraId="6639AC30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Wednesday</w:t>
            </w:r>
          </w:p>
        </w:tc>
        <w:tc>
          <w:tcPr>
            <w:tcW w:w="1640" w:type="dxa"/>
            <w:shd w:val="clear" w:color="auto" w:fill="F2F2F2" w:themeFill="background1" w:themeFillShade="F2"/>
          </w:tcPr>
          <w:p w14:paraId="4D8FA386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Thursday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1A812FB6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Friday</w:t>
            </w:r>
          </w:p>
        </w:tc>
      </w:tr>
      <w:tr w:rsidR="002D72A8" w:rsidRPr="009771BF" w14:paraId="28858972" w14:textId="77777777" w:rsidTr="00F63A02">
        <w:tc>
          <w:tcPr>
            <w:tcW w:w="2074" w:type="dxa"/>
          </w:tcPr>
          <w:p w14:paraId="2A91746E" w14:textId="16F63099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Session 1 9.00am – 12.00am</w:t>
            </w:r>
          </w:p>
        </w:tc>
        <w:tc>
          <w:tcPr>
            <w:tcW w:w="1502" w:type="dxa"/>
          </w:tcPr>
          <w:p w14:paraId="292C7AC7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503" w:type="dxa"/>
          </w:tcPr>
          <w:p w14:paraId="2A6EDD77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503" w:type="dxa"/>
          </w:tcPr>
          <w:p w14:paraId="7A32E868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640" w:type="dxa"/>
          </w:tcPr>
          <w:p w14:paraId="0E0AD73E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843" w:type="dxa"/>
          </w:tcPr>
          <w:p w14:paraId="50F029EF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2D72A8" w:rsidRPr="009771BF" w14:paraId="5B96582A" w14:textId="77777777" w:rsidTr="00F63A02">
        <w:tc>
          <w:tcPr>
            <w:tcW w:w="2074" w:type="dxa"/>
          </w:tcPr>
          <w:p w14:paraId="25F6A92A" w14:textId="241035CC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Session 2 12.00pm – 3.00pm</w:t>
            </w:r>
          </w:p>
        </w:tc>
        <w:tc>
          <w:tcPr>
            <w:tcW w:w="1502" w:type="dxa"/>
          </w:tcPr>
          <w:p w14:paraId="02C4866E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503" w:type="dxa"/>
          </w:tcPr>
          <w:p w14:paraId="4865D917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503" w:type="dxa"/>
          </w:tcPr>
          <w:p w14:paraId="06462ADE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640" w:type="dxa"/>
          </w:tcPr>
          <w:p w14:paraId="4CE73328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843" w:type="dxa"/>
          </w:tcPr>
          <w:p w14:paraId="5CA25B53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14:paraId="31C13B5E" w14:textId="77777777" w:rsidR="002D72A8" w:rsidRPr="009771BF" w:rsidRDefault="002D72A8" w:rsidP="002D72A8">
      <w:pPr>
        <w:rPr>
          <w:rFonts w:ascii="Century Gothic" w:hAnsi="Century Gothic"/>
          <w:b/>
          <w:bCs/>
        </w:rPr>
      </w:pPr>
    </w:p>
    <w:tbl>
      <w:tblPr>
        <w:tblStyle w:val="TableGrid"/>
        <w:tblW w:w="10065" w:type="dxa"/>
        <w:tblInd w:w="-572" w:type="dxa"/>
        <w:tblLook w:val="04A0" w:firstRow="1" w:lastRow="0" w:firstColumn="1" w:lastColumn="0" w:noHBand="0" w:noVBand="1"/>
      </w:tblPr>
      <w:tblGrid>
        <w:gridCol w:w="5080"/>
        <w:gridCol w:w="4985"/>
      </w:tblGrid>
      <w:tr w:rsidR="002D72A8" w:rsidRPr="009771BF" w14:paraId="09B7E702" w14:textId="77777777" w:rsidTr="00F63A02">
        <w:tc>
          <w:tcPr>
            <w:tcW w:w="5080" w:type="dxa"/>
          </w:tcPr>
          <w:p w14:paraId="5D0F6581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Funding code – if known</w:t>
            </w:r>
          </w:p>
        </w:tc>
        <w:tc>
          <w:tcPr>
            <w:tcW w:w="4985" w:type="dxa"/>
          </w:tcPr>
          <w:p w14:paraId="32B5F655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2D72A8" w:rsidRPr="009771BF" w14:paraId="360F6E3D" w14:textId="77777777" w:rsidTr="00F63A02">
        <w:tc>
          <w:tcPr>
            <w:tcW w:w="5080" w:type="dxa"/>
          </w:tcPr>
          <w:p w14:paraId="6F26002E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Parents National insurance number</w:t>
            </w:r>
          </w:p>
        </w:tc>
        <w:tc>
          <w:tcPr>
            <w:tcW w:w="4985" w:type="dxa"/>
          </w:tcPr>
          <w:p w14:paraId="1FE1D75B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2D72A8" w:rsidRPr="009771BF" w14:paraId="63FAB25A" w14:textId="77777777" w:rsidTr="00F63A02">
        <w:tc>
          <w:tcPr>
            <w:tcW w:w="5080" w:type="dxa"/>
          </w:tcPr>
          <w:p w14:paraId="0904EC23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Date of Birth of Parent</w:t>
            </w:r>
          </w:p>
        </w:tc>
        <w:tc>
          <w:tcPr>
            <w:tcW w:w="4985" w:type="dxa"/>
          </w:tcPr>
          <w:p w14:paraId="1CE3A341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14:paraId="23991A50" w14:textId="77777777" w:rsidR="002D72A8" w:rsidRPr="009771BF" w:rsidRDefault="002D72A8" w:rsidP="002D72A8">
      <w:pPr>
        <w:rPr>
          <w:rFonts w:ascii="Century Gothic" w:hAnsi="Century Gothic"/>
          <w:b/>
          <w:bCs/>
        </w:rPr>
      </w:pPr>
      <w:r w:rsidRPr="009771BF">
        <w:rPr>
          <w:rFonts w:ascii="Century Gothic" w:hAnsi="Century Gothic"/>
          <w:b/>
          <w:bCs/>
        </w:rPr>
        <w:t>(This is required to help us claim your child’s funding from Oxfordshire County Council)</w:t>
      </w:r>
    </w:p>
    <w:p w14:paraId="43932CF4" w14:textId="77777777" w:rsidR="002D72A8" w:rsidRPr="009771BF" w:rsidRDefault="002D72A8" w:rsidP="002D72A8">
      <w:pPr>
        <w:rPr>
          <w:rFonts w:ascii="Century Gothic" w:hAnsi="Century Gothic"/>
          <w:b/>
          <w:bCs/>
        </w:rPr>
      </w:pPr>
    </w:p>
    <w:tbl>
      <w:tblPr>
        <w:tblW w:w="10190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0"/>
        <w:gridCol w:w="5520"/>
      </w:tblGrid>
      <w:tr w:rsidR="002D72A8" w:rsidRPr="009771BF" w14:paraId="5C0C0C07" w14:textId="77777777" w:rsidTr="002D72A8">
        <w:trPr>
          <w:trHeight w:val="300"/>
        </w:trPr>
        <w:tc>
          <w:tcPr>
            <w:tcW w:w="101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  <w:vAlign w:val="center"/>
            <w:hideMark/>
          </w:tcPr>
          <w:p w14:paraId="003067D5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Declaration:</w:t>
            </w:r>
          </w:p>
        </w:tc>
      </w:tr>
      <w:tr w:rsidR="002D72A8" w:rsidRPr="009771BF" w14:paraId="1DEE060A" w14:textId="77777777" w:rsidTr="002D72A8">
        <w:trPr>
          <w:trHeight w:val="300"/>
        </w:trPr>
        <w:tc>
          <w:tcPr>
            <w:tcW w:w="101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36447B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I confirm that the information I have provided here is correct and factual.</w:t>
            </w:r>
          </w:p>
        </w:tc>
      </w:tr>
      <w:tr w:rsidR="002D72A8" w:rsidRPr="009771BF" w14:paraId="6669A3F7" w14:textId="77777777" w:rsidTr="002D72A8">
        <w:trPr>
          <w:trHeight w:val="300"/>
        </w:trPr>
        <w:tc>
          <w:tcPr>
            <w:tcW w:w="4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F6A81ED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Signature: 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074833" w14:textId="77777777" w:rsidR="002D72A8" w:rsidRPr="009771BF" w:rsidRDefault="002D72A8" w:rsidP="00F63A0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</w:tr>
      <w:tr w:rsidR="002D72A8" w:rsidRPr="009771BF" w14:paraId="7E26E505" w14:textId="77777777" w:rsidTr="002D72A8">
        <w:trPr>
          <w:trHeight w:val="300"/>
        </w:trPr>
        <w:tc>
          <w:tcPr>
            <w:tcW w:w="4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DC439F5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Date: 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F0562D" w14:textId="77777777" w:rsidR="002D72A8" w:rsidRPr="009771BF" w:rsidRDefault="002D72A8" w:rsidP="00F63A0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</w:tr>
      <w:tr w:rsidR="002D72A8" w:rsidRPr="009771BF" w14:paraId="69243C72" w14:textId="77777777" w:rsidTr="002D72A8">
        <w:trPr>
          <w:trHeight w:val="300"/>
        </w:trPr>
        <w:tc>
          <w:tcPr>
            <w:tcW w:w="4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52CE794" w14:textId="77777777" w:rsidR="002D72A8" w:rsidRPr="009771BF" w:rsidRDefault="002D72A8" w:rsidP="00F63A02">
            <w:pPr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Name: </w:t>
            </w:r>
          </w:p>
        </w:tc>
        <w:tc>
          <w:tcPr>
            <w:tcW w:w="5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BCEEDC" w14:textId="77777777" w:rsidR="002D72A8" w:rsidRPr="009771BF" w:rsidRDefault="002D72A8" w:rsidP="00F63A0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9771BF">
              <w:rPr>
                <w:rFonts w:ascii="Century Gothic" w:hAnsi="Century Gothic"/>
                <w:b/>
                <w:bCs/>
              </w:rPr>
              <w:t> </w:t>
            </w:r>
          </w:p>
        </w:tc>
      </w:tr>
    </w:tbl>
    <w:p w14:paraId="2E2FC90B" w14:textId="77777777" w:rsidR="002D72A8" w:rsidRPr="009771BF" w:rsidRDefault="002D72A8" w:rsidP="002D72A8">
      <w:pPr>
        <w:jc w:val="center"/>
        <w:rPr>
          <w:rFonts w:ascii="Century Gothic" w:hAnsi="Century Gothic"/>
          <w:b/>
          <w:bCs/>
        </w:rPr>
      </w:pPr>
    </w:p>
    <w:p w14:paraId="7A40667C" w14:textId="77777777" w:rsidR="002D72A8" w:rsidRPr="009771BF" w:rsidRDefault="002D72A8" w:rsidP="002D72A8">
      <w:pPr>
        <w:jc w:val="center"/>
        <w:rPr>
          <w:rFonts w:ascii="Century Gothic" w:hAnsi="Century Gothic"/>
          <w:b/>
          <w:bCs/>
        </w:rPr>
      </w:pPr>
    </w:p>
    <w:p w14:paraId="13A8ABCB" w14:textId="77777777" w:rsidR="002D72A8" w:rsidRPr="009771BF" w:rsidRDefault="002D72A8" w:rsidP="002D72A8">
      <w:pPr>
        <w:rPr>
          <w:rFonts w:ascii="Century Gothic" w:hAnsi="Century Gothic"/>
          <w:b/>
          <w:bCs/>
        </w:rPr>
      </w:pPr>
      <w:r w:rsidRPr="009771BF">
        <w:rPr>
          <w:rFonts w:ascii="Century Gothic" w:hAnsi="Century Gothic"/>
          <w:b/>
          <w:bCs/>
        </w:rPr>
        <w:t xml:space="preserve"> </w:t>
      </w:r>
    </w:p>
    <w:p w14:paraId="7004DED2" w14:textId="48D35141" w:rsidR="002D72A8" w:rsidRPr="009771BF" w:rsidRDefault="002D72A8" w:rsidP="002D72A8">
      <w:pPr>
        <w:tabs>
          <w:tab w:val="left" w:pos="1272"/>
        </w:tabs>
        <w:rPr>
          <w:rFonts w:ascii="Century Gothic" w:hAnsi="Century Gothic"/>
        </w:rPr>
      </w:pPr>
    </w:p>
    <w:sectPr w:rsidR="002D72A8" w:rsidRPr="009771BF" w:rsidSect="004E4EB2">
      <w:pgSz w:w="11906" w:h="16838"/>
      <w:pgMar w:top="680" w:right="1009" w:bottom="540" w:left="10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72E18"/>
    <w:multiLevelType w:val="hybridMultilevel"/>
    <w:tmpl w:val="3012AE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3439D0"/>
    <w:multiLevelType w:val="hybridMultilevel"/>
    <w:tmpl w:val="5EB60A1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04610"/>
    <w:multiLevelType w:val="multilevel"/>
    <w:tmpl w:val="374A6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9474E4"/>
    <w:multiLevelType w:val="hybridMultilevel"/>
    <w:tmpl w:val="C52A99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0D4C7E"/>
    <w:multiLevelType w:val="hybridMultilevel"/>
    <w:tmpl w:val="64383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635F5E"/>
    <w:multiLevelType w:val="multilevel"/>
    <w:tmpl w:val="DEA4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2DC20FC"/>
    <w:multiLevelType w:val="multilevel"/>
    <w:tmpl w:val="560EB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7315953">
    <w:abstractNumId w:val="0"/>
  </w:num>
  <w:num w:numId="2" w16cid:durableId="184174816">
    <w:abstractNumId w:val="3"/>
  </w:num>
  <w:num w:numId="3" w16cid:durableId="648361734">
    <w:abstractNumId w:val="4"/>
  </w:num>
  <w:num w:numId="4" w16cid:durableId="1473521787">
    <w:abstractNumId w:val="1"/>
  </w:num>
  <w:num w:numId="5" w16cid:durableId="805928847">
    <w:abstractNumId w:val="6"/>
  </w:num>
  <w:num w:numId="6" w16cid:durableId="313218152">
    <w:abstractNumId w:val="2"/>
  </w:num>
  <w:num w:numId="7" w16cid:durableId="7217575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2CC"/>
    <w:rsid w:val="000016B5"/>
    <w:rsid w:val="00010BD2"/>
    <w:rsid w:val="00013CD5"/>
    <w:rsid w:val="00033CF1"/>
    <w:rsid w:val="00042496"/>
    <w:rsid w:val="00052EA5"/>
    <w:rsid w:val="00060C0A"/>
    <w:rsid w:val="000737AD"/>
    <w:rsid w:val="00077582"/>
    <w:rsid w:val="000A5881"/>
    <w:rsid w:val="000B1040"/>
    <w:rsid w:val="000D4039"/>
    <w:rsid w:val="000E30EB"/>
    <w:rsid w:val="000F23B7"/>
    <w:rsid w:val="00104979"/>
    <w:rsid w:val="00115AE3"/>
    <w:rsid w:val="00117B71"/>
    <w:rsid w:val="00136C52"/>
    <w:rsid w:val="00141605"/>
    <w:rsid w:val="00155122"/>
    <w:rsid w:val="0016232D"/>
    <w:rsid w:val="001671F5"/>
    <w:rsid w:val="001776BB"/>
    <w:rsid w:val="00181BBD"/>
    <w:rsid w:val="001A545B"/>
    <w:rsid w:val="001C63C6"/>
    <w:rsid w:val="001D217E"/>
    <w:rsid w:val="00203CF7"/>
    <w:rsid w:val="00207127"/>
    <w:rsid w:val="002114C2"/>
    <w:rsid w:val="002270CB"/>
    <w:rsid w:val="002679E2"/>
    <w:rsid w:val="00275575"/>
    <w:rsid w:val="0028419A"/>
    <w:rsid w:val="002855DD"/>
    <w:rsid w:val="00292D6E"/>
    <w:rsid w:val="002A234F"/>
    <w:rsid w:val="002C18CD"/>
    <w:rsid w:val="002D5559"/>
    <w:rsid w:val="002D72A8"/>
    <w:rsid w:val="002F049A"/>
    <w:rsid w:val="002F1965"/>
    <w:rsid w:val="003065A6"/>
    <w:rsid w:val="0032249C"/>
    <w:rsid w:val="00322ADD"/>
    <w:rsid w:val="00342F36"/>
    <w:rsid w:val="00345B1E"/>
    <w:rsid w:val="00377717"/>
    <w:rsid w:val="00382689"/>
    <w:rsid w:val="00383D49"/>
    <w:rsid w:val="0038705A"/>
    <w:rsid w:val="00391696"/>
    <w:rsid w:val="00394B41"/>
    <w:rsid w:val="003B7753"/>
    <w:rsid w:val="003D106E"/>
    <w:rsid w:val="003D35FE"/>
    <w:rsid w:val="003D43AA"/>
    <w:rsid w:val="003D7C9E"/>
    <w:rsid w:val="004018EC"/>
    <w:rsid w:val="00427977"/>
    <w:rsid w:val="00440897"/>
    <w:rsid w:val="00453617"/>
    <w:rsid w:val="00454E44"/>
    <w:rsid w:val="00457882"/>
    <w:rsid w:val="00466564"/>
    <w:rsid w:val="00490B28"/>
    <w:rsid w:val="004A06FE"/>
    <w:rsid w:val="004B3D8C"/>
    <w:rsid w:val="004B5AE5"/>
    <w:rsid w:val="004E2509"/>
    <w:rsid w:val="004E3533"/>
    <w:rsid w:val="004E4E5B"/>
    <w:rsid w:val="004E4EB2"/>
    <w:rsid w:val="0050211C"/>
    <w:rsid w:val="0050276E"/>
    <w:rsid w:val="00531313"/>
    <w:rsid w:val="00581487"/>
    <w:rsid w:val="00585BEA"/>
    <w:rsid w:val="00587C3E"/>
    <w:rsid w:val="00596EAF"/>
    <w:rsid w:val="005A664A"/>
    <w:rsid w:val="005B6E1A"/>
    <w:rsid w:val="005C124C"/>
    <w:rsid w:val="005C1922"/>
    <w:rsid w:val="005C2459"/>
    <w:rsid w:val="005C439E"/>
    <w:rsid w:val="005D1A3D"/>
    <w:rsid w:val="005F44B5"/>
    <w:rsid w:val="0060252B"/>
    <w:rsid w:val="006039EA"/>
    <w:rsid w:val="00610830"/>
    <w:rsid w:val="00631587"/>
    <w:rsid w:val="006329D5"/>
    <w:rsid w:val="0064526C"/>
    <w:rsid w:val="00651518"/>
    <w:rsid w:val="006525CD"/>
    <w:rsid w:val="006650D6"/>
    <w:rsid w:val="00665408"/>
    <w:rsid w:val="006726DC"/>
    <w:rsid w:val="006843A0"/>
    <w:rsid w:val="006938EA"/>
    <w:rsid w:val="00696F67"/>
    <w:rsid w:val="006A261F"/>
    <w:rsid w:val="006B7CE1"/>
    <w:rsid w:val="006C2A63"/>
    <w:rsid w:val="006C39EC"/>
    <w:rsid w:val="006D4C91"/>
    <w:rsid w:val="006E3223"/>
    <w:rsid w:val="006F15B6"/>
    <w:rsid w:val="007028D1"/>
    <w:rsid w:val="00714D68"/>
    <w:rsid w:val="00720B32"/>
    <w:rsid w:val="00723D00"/>
    <w:rsid w:val="0074727B"/>
    <w:rsid w:val="007533AC"/>
    <w:rsid w:val="0075439F"/>
    <w:rsid w:val="00754436"/>
    <w:rsid w:val="00755938"/>
    <w:rsid w:val="00755AB9"/>
    <w:rsid w:val="0076234E"/>
    <w:rsid w:val="00762F1B"/>
    <w:rsid w:val="007711EE"/>
    <w:rsid w:val="007B7935"/>
    <w:rsid w:val="007C0CDF"/>
    <w:rsid w:val="007C0EB1"/>
    <w:rsid w:val="007C53DD"/>
    <w:rsid w:val="007E02F6"/>
    <w:rsid w:val="007E459D"/>
    <w:rsid w:val="007F7509"/>
    <w:rsid w:val="0080033A"/>
    <w:rsid w:val="008136D5"/>
    <w:rsid w:val="00830F1D"/>
    <w:rsid w:val="00840156"/>
    <w:rsid w:val="00842414"/>
    <w:rsid w:val="008B4AF5"/>
    <w:rsid w:val="008C6D0F"/>
    <w:rsid w:val="008C7126"/>
    <w:rsid w:val="008C72F3"/>
    <w:rsid w:val="008C7F27"/>
    <w:rsid w:val="008D28B7"/>
    <w:rsid w:val="008D3279"/>
    <w:rsid w:val="008E1508"/>
    <w:rsid w:val="008E272B"/>
    <w:rsid w:val="008E68B7"/>
    <w:rsid w:val="00901BD7"/>
    <w:rsid w:val="00906DA2"/>
    <w:rsid w:val="00911B20"/>
    <w:rsid w:val="0091760D"/>
    <w:rsid w:val="00922FBD"/>
    <w:rsid w:val="00927708"/>
    <w:rsid w:val="00935303"/>
    <w:rsid w:val="0095433C"/>
    <w:rsid w:val="0096701E"/>
    <w:rsid w:val="009672D4"/>
    <w:rsid w:val="009673AE"/>
    <w:rsid w:val="009771BF"/>
    <w:rsid w:val="00983BD4"/>
    <w:rsid w:val="009A0C85"/>
    <w:rsid w:val="009A7986"/>
    <w:rsid w:val="009C06CA"/>
    <w:rsid w:val="009C0F1B"/>
    <w:rsid w:val="009C3DF8"/>
    <w:rsid w:val="009E438E"/>
    <w:rsid w:val="009E5F4B"/>
    <w:rsid w:val="009F637C"/>
    <w:rsid w:val="00A21F06"/>
    <w:rsid w:val="00A266A1"/>
    <w:rsid w:val="00A63F3F"/>
    <w:rsid w:val="00A726CC"/>
    <w:rsid w:val="00A72F1D"/>
    <w:rsid w:val="00A82898"/>
    <w:rsid w:val="00A92CBD"/>
    <w:rsid w:val="00AA48C3"/>
    <w:rsid w:val="00AA77C2"/>
    <w:rsid w:val="00AB7807"/>
    <w:rsid w:val="00AC2BDE"/>
    <w:rsid w:val="00AE67D1"/>
    <w:rsid w:val="00AE74DB"/>
    <w:rsid w:val="00B13458"/>
    <w:rsid w:val="00B178C5"/>
    <w:rsid w:val="00B22A4C"/>
    <w:rsid w:val="00B24791"/>
    <w:rsid w:val="00B32693"/>
    <w:rsid w:val="00B47CF8"/>
    <w:rsid w:val="00B52EDE"/>
    <w:rsid w:val="00B65247"/>
    <w:rsid w:val="00B70069"/>
    <w:rsid w:val="00B85E71"/>
    <w:rsid w:val="00BD1E2B"/>
    <w:rsid w:val="00BD30DC"/>
    <w:rsid w:val="00C02626"/>
    <w:rsid w:val="00C12125"/>
    <w:rsid w:val="00C12F1D"/>
    <w:rsid w:val="00C21931"/>
    <w:rsid w:val="00C30532"/>
    <w:rsid w:val="00C40B20"/>
    <w:rsid w:val="00C40B6D"/>
    <w:rsid w:val="00C442B3"/>
    <w:rsid w:val="00C50CB3"/>
    <w:rsid w:val="00C5458C"/>
    <w:rsid w:val="00C5554D"/>
    <w:rsid w:val="00C649F3"/>
    <w:rsid w:val="00C6737E"/>
    <w:rsid w:val="00C74D38"/>
    <w:rsid w:val="00C754D3"/>
    <w:rsid w:val="00C75637"/>
    <w:rsid w:val="00C82D3D"/>
    <w:rsid w:val="00C85830"/>
    <w:rsid w:val="00C85FEF"/>
    <w:rsid w:val="00CB0E47"/>
    <w:rsid w:val="00CB46A8"/>
    <w:rsid w:val="00CD217E"/>
    <w:rsid w:val="00CF22EA"/>
    <w:rsid w:val="00CF5BF0"/>
    <w:rsid w:val="00D133D7"/>
    <w:rsid w:val="00D22E1C"/>
    <w:rsid w:val="00D26032"/>
    <w:rsid w:val="00D26880"/>
    <w:rsid w:val="00D32A3D"/>
    <w:rsid w:val="00D35595"/>
    <w:rsid w:val="00D47AB6"/>
    <w:rsid w:val="00D74ECF"/>
    <w:rsid w:val="00D77715"/>
    <w:rsid w:val="00D932CC"/>
    <w:rsid w:val="00DA2570"/>
    <w:rsid w:val="00DA4620"/>
    <w:rsid w:val="00DA7414"/>
    <w:rsid w:val="00DB54FB"/>
    <w:rsid w:val="00DC2F2F"/>
    <w:rsid w:val="00DD0D35"/>
    <w:rsid w:val="00DE6E34"/>
    <w:rsid w:val="00DF165C"/>
    <w:rsid w:val="00E0276A"/>
    <w:rsid w:val="00E04AB4"/>
    <w:rsid w:val="00E060ED"/>
    <w:rsid w:val="00E158A5"/>
    <w:rsid w:val="00E221EB"/>
    <w:rsid w:val="00E277FE"/>
    <w:rsid w:val="00E34C31"/>
    <w:rsid w:val="00E62551"/>
    <w:rsid w:val="00E63BF6"/>
    <w:rsid w:val="00E83C48"/>
    <w:rsid w:val="00E979C8"/>
    <w:rsid w:val="00EA50E4"/>
    <w:rsid w:val="00EA6ED7"/>
    <w:rsid w:val="00EC315E"/>
    <w:rsid w:val="00EC55C4"/>
    <w:rsid w:val="00EC6078"/>
    <w:rsid w:val="00EE2D6E"/>
    <w:rsid w:val="00EE59CB"/>
    <w:rsid w:val="00EE6F16"/>
    <w:rsid w:val="00F04660"/>
    <w:rsid w:val="00F15E48"/>
    <w:rsid w:val="00F163BD"/>
    <w:rsid w:val="00F30276"/>
    <w:rsid w:val="00F446FA"/>
    <w:rsid w:val="00F67DD7"/>
    <w:rsid w:val="00F72AA1"/>
    <w:rsid w:val="00F8364E"/>
    <w:rsid w:val="00F97BEF"/>
    <w:rsid w:val="00FA613B"/>
    <w:rsid w:val="00FC4BEE"/>
    <w:rsid w:val="00FD0013"/>
    <w:rsid w:val="00FD55ED"/>
    <w:rsid w:val="00FD5DEA"/>
    <w:rsid w:val="00FD6026"/>
    <w:rsid w:val="00FD756F"/>
    <w:rsid w:val="00FE282C"/>
    <w:rsid w:val="00FF4145"/>
    <w:rsid w:val="2E283586"/>
    <w:rsid w:val="424AFEEE"/>
    <w:rsid w:val="5B97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cc0"/>
    </o:shapedefaults>
    <o:shapelayout v:ext="edit">
      <o:idmap v:ext="edit" data="1"/>
    </o:shapelayout>
  </w:shapeDefaults>
  <w:decimalSymbol w:val="."/>
  <w:listSeparator w:val=","/>
  <w14:docId w14:val="39A02D6B"/>
  <w15:chartTrackingRefBased/>
  <w15:docId w15:val="{60EC08F7-3687-4ED3-A88F-507C9543E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rFonts w:ascii="Eras Bold ITC" w:hAnsi="Eras Bold ITC"/>
      <w:color w:val="0000FF"/>
      <w:sz w:val="40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Eras Light ITC" w:hAnsi="Eras Light ITC"/>
      <w:i/>
      <w:color w:val="0000FF"/>
      <w:sz w:val="20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pBdr>
        <w:bottom w:val="single" w:sz="12" w:space="0" w:color="auto"/>
      </w:pBdr>
    </w:pPr>
    <w:rPr>
      <w:rFonts w:ascii="Century Gothic" w:hAnsi="Century Gothic"/>
      <w:color w:val="0000FF"/>
      <w:sz w:val="20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rsid w:val="005C2459"/>
    <w:pPr>
      <w:spacing w:after="120" w:line="480" w:lineRule="auto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75439F"/>
    <w:rPr>
      <w:lang w:eastAsia="en-GB"/>
    </w:rPr>
  </w:style>
  <w:style w:type="table" w:styleId="TableGrid">
    <w:name w:val="Table Grid"/>
    <w:basedOn w:val="TableNormal"/>
    <w:uiPriority w:val="39"/>
    <w:rsid w:val="00E0276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04979"/>
    <w:rPr>
      <w:rFonts w:eastAsia="Calibri"/>
      <w:lang w:eastAsia="en-GB"/>
    </w:rPr>
  </w:style>
  <w:style w:type="paragraph" w:styleId="ListParagraph">
    <w:name w:val="List Paragraph"/>
    <w:basedOn w:val="Normal"/>
    <w:uiPriority w:val="34"/>
    <w:qFormat/>
    <w:rsid w:val="00927708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22FBD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4018EC"/>
    <w:rPr>
      <w:i/>
      <w:iCs/>
    </w:rPr>
  </w:style>
  <w:style w:type="character" w:styleId="Strong">
    <w:name w:val="Strong"/>
    <w:basedOn w:val="DefaultParagraphFont"/>
    <w:uiPriority w:val="22"/>
    <w:qFormat/>
    <w:rsid w:val="009E438E"/>
    <w:rPr>
      <w:b/>
      <w:bCs/>
    </w:rPr>
  </w:style>
  <w:style w:type="paragraph" w:styleId="Footer">
    <w:name w:val="footer"/>
    <w:basedOn w:val="Normal"/>
    <w:link w:val="FooterChar"/>
    <w:rsid w:val="00F04660"/>
    <w:pPr>
      <w:widowControl w:val="0"/>
      <w:tabs>
        <w:tab w:val="center" w:pos="4320"/>
        <w:tab w:val="right" w:pos="8640"/>
      </w:tabs>
      <w:snapToGrid w:val="0"/>
    </w:pPr>
    <w:rPr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F04660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2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0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jpeg"/><Relationship Id="rId5" Type="http://schemas.openxmlformats.org/officeDocument/2006/relationships/customXml" Target="../customXml/item5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Office\Application%20Data\Microsoft\Templates\Folly%20Letterhead%20ne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2" ma:contentTypeDescription="Create a new document." ma:contentTypeScope="" ma:versionID="4916c1ac136064a7372ec3286d43c08c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e70b29ebf2d0a3d93bc52531c8f18e33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7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0" nillable="true" ma:displayName="Taxonomy Catch All Column" ma:hidden="true" ma:list="{db8216b6-54c9-4e7c-b4aa-74eefe8e8aba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SharedWithUsers xmlns="f7b32164-f257-4eb2-9bcc-3f72bf860f94">
      <UserInfo>
        <DisplayName/>
        <AccountId xsi:nil="true"/>
        <AccountType/>
      </UserInfo>
    </SharedWithUsers>
    <_dlc_DocId xmlns="f7b32164-f257-4eb2-9bcc-3f72bf860f94">T76Z3SU5KZS2-675146921-23142</_dlc_DocId>
    <_dlc_DocIdUrl xmlns="f7b32164-f257-4eb2-9bcc-3f72bf860f94">
      <Url>https://fccoxonschuk.sharepoint.com/sites/FJS-AdminShared/_layouts/15/DocIdRedir.aspx?ID=T76Z3SU5KZS2-675146921-23142</Url>
      <Description>T76Z3SU5KZS2-675146921-23142</Description>
    </_dlc_DocIdUrl>
    <TaxCatchAll xmlns="f7b32164-f257-4eb2-9bcc-3f72bf860f94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814EA8D-3D09-41AC-8560-9C9DB135E5F9}"/>
</file>

<file path=customXml/itemProps2.xml><?xml version="1.0" encoding="utf-8"?>
<ds:datastoreItem xmlns:ds="http://schemas.openxmlformats.org/officeDocument/2006/customXml" ds:itemID="{D864A812-0A73-4E4F-A45A-2B6CDF1FEF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06ADA13-CD06-4B64-93DE-8DE4AA87DD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91C69D-7C00-4898-AB13-25F559164B95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5.xml><?xml version="1.0" encoding="utf-8"?>
<ds:datastoreItem xmlns:ds="http://schemas.openxmlformats.org/officeDocument/2006/customXml" ds:itemID="{8E45B01B-96F3-490E-B2F6-CEB078E4A7D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Folly Letterhead new</Template>
  <TotalTime>4</TotalTime>
  <Pages>3</Pages>
  <Words>304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pre-installed company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Roxanne LR. Whitaker</dc:creator>
  <cp:keywords/>
  <dc:description/>
  <cp:lastModifiedBy>Calum Ison-Jacques</cp:lastModifiedBy>
  <cp:revision>2</cp:revision>
  <cp:lastPrinted>2017-09-26T10:29:00Z</cp:lastPrinted>
  <dcterms:created xsi:type="dcterms:W3CDTF">2025-06-04T12:04:00Z</dcterms:created>
  <dcterms:modified xsi:type="dcterms:W3CDTF">2025-06-04T12:04:00Z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Order">
    <vt:r8>889900</vt:r8>
  </property>
  <property fmtid="{D5CDD505-2E9C-101B-9397-08002B2CF9AE}" pid="4" name="ComplianceAssetId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_dlc_DocIdItemGuid">
    <vt:lpwstr>45307caa-f390-4377-b914-f435e85a76bc</vt:lpwstr>
  </property>
  <property fmtid="{D5CDD505-2E9C-101B-9397-08002B2CF9AE}" pid="9" name="MediaServiceImageTags">
    <vt:lpwstr/>
  </property>
</Properties>
</file>